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5B54" w14:textId="77777777" w:rsidR="00B91BED" w:rsidRDefault="00B91BED">
      <w:pPr>
        <w:pStyle w:val="Standard"/>
      </w:pPr>
    </w:p>
    <w:p w14:paraId="14305B56" w14:textId="07447E64" w:rsidR="00B91BED" w:rsidRDefault="00B91BED">
      <w:pPr>
        <w:pStyle w:val="Standard"/>
      </w:pPr>
    </w:p>
    <w:p w14:paraId="14305B5B" w14:textId="77777777" w:rsidR="00B91BED" w:rsidRDefault="00B91BED">
      <w:pPr>
        <w:pStyle w:val="Standard"/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8"/>
      </w:tblGrid>
      <w:tr w:rsidR="00B91BED" w14:paraId="14305B5E" w14:textId="77777777">
        <w:tblPrEx>
          <w:tblCellMar>
            <w:top w:w="0" w:type="dxa"/>
            <w:bottom w:w="0" w:type="dxa"/>
          </w:tblCellMar>
        </w:tblPrEx>
        <w:tc>
          <w:tcPr>
            <w:tcW w:w="10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5B5C" w14:textId="77777777" w:rsidR="00B91BED" w:rsidRPr="006D13A1" w:rsidRDefault="003837FB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r w:rsidRPr="006D13A1">
              <w:rPr>
                <w:rFonts w:ascii="Calibri" w:hAnsi="Calibri" w:cs="Calibri"/>
                <w:sz w:val="22"/>
                <w:szCs w:val="22"/>
                <w:lang w:val="ca-ES"/>
              </w:rPr>
              <w:t>Document annex núm. 1:</w:t>
            </w:r>
          </w:p>
          <w:p w14:paraId="14305B5D" w14:textId="2BECA513" w:rsidR="00B91BED" w:rsidRPr="006D13A1" w:rsidRDefault="003837FB" w:rsidP="006D13A1">
            <w:pPr>
              <w:pStyle w:val="Standard"/>
              <w:jc w:val="both"/>
              <w:rPr>
                <w:rFonts w:ascii="Calibri" w:hAnsi="Calibri" w:cs="Calibri"/>
                <w:sz w:val="22"/>
                <w:szCs w:val="20"/>
                <w:lang w:val="ca-ES"/>
              </w:rPr>
            </w:pPr>
            <w:r w:rsidRPr="006D13A1">
              <w:rPr>
                <w:rFonts w:ascii="Calibri" w:hAnsi="Calibri" w:cs="Calibri"/>
                <w:b/>
                <w:bCs/>
                <w:sz w:val="22"/>
                <w:szCs w:val="20"/>
                <w:lang w:val="ca-ES"/>
              </w:rPr>
              <w:t xml:space="preserve">SOL·LICITUD DE PARTICIPACIÓ AL PROGRAMA “ALTER” DE L’ALUMNE/A CANDIDAT/A I D’AUTORITZACIÓ DE LA FORMACIÓ ALTERNATIVA ESCOLLIDA, PER REALITZAR EN RÈGIM DE PRACTIQUES D’APRENENTATGE EDUCATIU AMB </w:t>
            </w:r>
            <w:r w:rsidRPr="006D13A1">
              <w:rPr>
                <w:rFonts w:ascii="Calibri" w:hAnsi="Calibri" w:cs="Calibri"/>
                <w:b/>
                <w:bCs/>
                <w:sz w:val="22"/>
                <w:szCs w:val="20"/>
                <w:lang w:val="ca-ES"/>
              </w:rPr>
              <w:t xml:space="preserve">ESCOLARITAT COMPARTIDA, AIXÍ COM, D’AUTORITZACIÓ PER INCORPORAR-SE I INICIAR LA FORMACIÓ EN LA DATA I A L’AULA EXTERNA QUE SE PROPOSA. </w:t>
            </w:r>
            <w:r w:rsidRPr="006D13A1">
              <w:rPr>
                <w:rFonts w:ascii="Calibri" w:hAnsi="Calibri" w:cs="Calibri"/>
                <w:sz w:val="22"/>
                <w:szCs w:val="20"/>
                <w:lang w:val="ca-ES"/>
              </w:rPr>
              <w:t>CURS ESCOLAR:</w:t>
            </w:r>
          </w:p>
        </w:tc>
      </w:tr>
    </w:tbl>
    <w:p w14:paraId="14305B5F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61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0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Llinatges i nom de la persona candidata:</w:t>
            </w:r>
          </w:p>
        </w:tc>
      </w:tr>
    </w:tbl>
    <w:p w14:paraId="14305B62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381"/>
      </w:tblGrid>
      <w:tr w:rsidR="00B91BED" w14:paraId="14305B65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3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Lloc de naixement: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4" w14:textId="77777777" w:rsidR="00B91BED" w:rsidRDefault="003837FB">
            <w:pPr>
              <w:pStyle w:val="Ttulo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Data:</w:t>
            </w:r>
          </w:p>
        </w:tc>
      </w:tr>
      <w:tr w:rsidR="00B91BED" w14:paraId="14305B68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6" w14:textId="77777777" w:rsidR="00B91BED" w:rsidRDefault="003837FB">
            <w:pPr>
              <w:pStyle w:val="Ttulo2"/>
              <w:rPr>
                <w:rFonts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cs="Noto Sans"/>
                <w:color w:val="000000"/>
                <w:sz w:val="20"/>
                <w:szCs w:val="20"/>
                <w:lang w:val="ca-ES"/>
              </w:rPr>
              <w:t>Municipi residència:</w:t>
            </w:r>
          </w:p>
        </w:tc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7" w14:textId="77777777" w:rsidR="00B91BED" w:rsidRDefault="003837FB">
            <w:pPr>
              <w:pStyle w:val="Ttulo1"/>
              <w:rPr>
                <w:bCs/>
                <w:color w:val="000000"/>
                <w:szCs w:val="20"/>
                <w:lang w:val="ca-ES"/>
              </w:rPr>
            </w:pPr>
            <w:r>
              <w:rPr>
                <w:bCs/>
                <w:color w:val="000000"/>
                <w:szCs w:val="20"/>
                <w:lang w:val="ca-ES"/>
              </w:rPr>
              <w:t>Adreça:</w:t>
            </w:r>
          </w:p>
        </w:tc>
      </w:tr>
    </w:tbl>
    <w:p w14:paraId="14305B69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6C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A" w14:textId="77777777" w:rsidR="00B91BED" w:rsidRDefault="003837FB">
            <w:pPr>
              <w:pStyle w:val="Ttulo1"/>
            </w:pPr>
            <w:r>
              <w:rPr>
                <w:szCs w:val="20"/>
                <w:lang w:val="ca-ES"/>
              </w:rPr>
              <w:t xml:space="preserve">Nucli familiar </w:t>
            </w:r>
            <w:r>
              <w:rPr>
                <w:bCs/>
                <w:szCs w:val="20"/>
                <w:lang w:val="ca-ES"/>
              </w:rPr>
              <w:t>( genograma)</w:t>
            </w:r>
          </w:p>
          <w:p w14:paraId="14305B6B" w14:textId="77777777" w:rsidR="00B91BED" w:rsidRDefault="00B91BED">
            <w:pPr>
              <w:pStyle w:val="Standard"/>
            </w:pPr>
          </w:p>
        </w:tc>
      </w:tr>
    </w:tbl>
    <w:p w14:paraId="14305B6D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775"/>
      </w:tblGrid>
      <w:tr w:rsidR="00B91BED" w14:paraId="14305B71" w14:textId="7777777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E" w14:textId="77777777" w:rsidR="00B91BED" w:rsidRDefault="003837FB">
            <w:pPr>
              <w:pStyle w:val="Ttulo2"/>
              <w:rPr>
                <w:rFonts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cs="Noto Sans"/>
                <w:color w:val="000000"/>
                <w:sz w:val="20"/>
                <w:szCs w:val="20"/>
                <w:lang w:val="ca-ES"/>
              </w:rPr>
              <w:t>Pare: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6F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Ocupació: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0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Telèfon:</w:t>
            </w:r>
          </w:p>
        </w:tc>
      </w:tr>
      <w:tr w:rsidR="00B91BED" w14:paraId="14305B75" w14:textId="7777777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2" w14:textId="77777777" w:rsidR="00B91BED" w:rsidRDefault="003837FB">
            <w:pPr>
              <w:pStyle w:val="Ttulo2"/>
              <w:rPr>
                <w:rFonts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cs="Noto Sans"/>
                <w:color w:val="000000"/>
                <w:sz w:val="20"/>
                <w:szCs w:val="20"/>
                <w:lang w:val="ca-ES"/>
              </w:rPr>
              <w:t>Mare: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3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Ocupació:</w:t>
            </w: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4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Telèfon:</w:t>
            </w:r>
          </w:p>
        </w:tc>
      </w:tr>
    </w:tbl>
    <w:p w14:paraId="14305B76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78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7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Història Familiar:</w:t>
            </w:r>
          </w:p>
        </w:tc>
      </w:tr>
    </w:tbl>
    <w:p w14:paraId="14305B79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7B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A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Situació Jurídica/Administrativa especial:</w:t>
            </w:r>
          </w:p>
        </w:tc>
      </w:tr>
    </w:tbl>
    <w:p w14:paraId="14305B7C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7E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7D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Representant legal distint al pares:</w:t>
            </w:r>
          </w:p>
        </w:tc>
      </w:tr>
    </w:tbl>
    <w:p w14:paraId="14305B7F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505"/>
        <w:gridCol w:w="232"/>
        <w:gridCol w:w="395"/>
        <w:gridCol w:w="218"/>
        <w:gridCol w:w="4146"/>
        <w:gridCol w:w="2659"/>
      </w:tblGrid>
      <w:tr w:rsidR="00B91BED" w14:paraId="14305B87" w14:textId="77777777">
        <w:tblPrEx>
          <w:tblCellMar>
            <w:top w:w="0" w:type="dxa"/>
            <w:bottom w:w="0" w:type="dxa"/>
          </w:tblCellMar>
        </w:tblPrEx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0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Exp. Protecció Menors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1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2" w14:textId="77777777" w:rsidR="00B91BED" w:rsidRDefault="00B91BED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3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SI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4" w14:textId="77777777" w:rsidR="00B91BED" w:rsidRDefault="00B91BED">
            <w:pPr>
              <w:pStyle w:val="TableContents"/>
              <w:rPr>
                <w:color w:val="000000"/>
              </w:rPr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5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 xml:space="preserve"> REFERENT: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6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Telèfon:</w:t>
            </w:r>
          </w:p>
        </w:tc>
      </w:tr>
      <w:tr w:rsidR="00B91BED" w14:paraId="14305B8F" w14:textId="77777777">
        <w:tblPrEx>
          <w:tblCellMar>
            <w:top w:w="0" w:type="dxa"/>
            <w:bottom w:w="0" w:type="dxa"/>
          </w:tblCellMar>
        </w:tblPrEx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8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 xml:space="preserve">Exp.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Justícia Juvenil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9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A" w14:textId="77777777" w:rsidR="00B91BED" w:rsidRDefault="00B91BED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B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SI</w:t>
            </w: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C" w14:textId="77777777" w:rsidR="00B91BED" w:rsidRDefault="00B91BED">
            <w:pPr>
              <w:pStyle w:val="TableContents"/>
              <w:rPr>
                <w:color w:val="000000"/>
              </w:rPr>
            </w:pPr>
          </w:p>
        </w:tc>
        <w:tc>
          <w:tcPr>
            <w:tcW w:w="41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D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 xml:space="preserve"> REFERENT: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8E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Telèfon:</w:t>
            </w:r>
          </w:p>
        </w:tc>
      </w:tr>
    </w:tbl>
    <w:p w14:paraId="14305B90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92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91" w14:textId="77777777" w:rsidR="00B91BED" w:rsidRDefault="003837FB">
            <w:pPr>
              <w:pStyle w:val="TableContents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Observacions:</w:t>
            </w:r>
          </w:p>
        </w:tc>
      </w:tr>
    </w:tbl>
    <w:p w14:paraId="14305B93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9C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94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Formació escollida pel jove (posar vàries formacions en ordre de preferència):</w:t>
            </w:r>
          </w:p>
          <w:p w14:paraId="14305B95" w14:textId="77777777" w:rsidR="00B91BED" w:rsidRDefault="00B91BED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305B96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14305B97" w14:textId="77777777" w:rsidR="00B91BED" w:rsidRDefault="00B91BED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305B98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14305B99" w14:textId="77777777" w:rsidR="00B91BED" w:rsidRDefault="00B91BED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305B9A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3. _________________________________________________________________________________________________</w:t>
            </w:r>
          </w:p>
          <w:p w14:paraId="14305B9B" w14:textId="77777777" w:rsidR="00B91BED" w:rsidRDefault="00B91BED">
            <w:pPr>
              <w:pStyle w:val="Ttulo2"/>
              <w:jc w:val="both"/>
              <w:rPr>
                <w:rFonts w:ascii="Liberation Serif" w:hAnsi="Liberation Serif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14305B9D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9F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9E" w14:textId="77777777" w:rsidR="00B91BED" w:rsidRDefault="003837FB">
            <w:pPr>
              <w:pStyle w:val="Ttulo3"/>
              <w:jc w:val="left"/>
              <w:rPr>
                <w:rFonts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cs="Noto Sans"/>
                <w:color w:val="000000"/>
                <w:sz w:val="20"/>
                <w:szCs w:val="20"/>
                <w:lang w:val="ca-ES"/>
              </w:rPr>
              <w:t xml:space="preserve">DADES RELATIVES AL CENTRE EDUCATIU ON </w:t>
            </w:r>
            <w:r>
              <w:rPr>
                <w:rFonts w:cs="Noto Sans"/>
                <w:color w:val="000000"/>
                <w:sz w:val="20"/>
                <w:szCs w:val="20"/>
                <w:lang w:val="ca-ES"/>
              </w:rPr>
              <w:t>L'ALUMNE/A ESTÀ MATRICULAT</w:t>
            </w:r>
          </w:p>
        </w:tc>
      </w:tr>
    </w:tbl>
    <w:p w14:paraId="14305BA0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381"/>
      </w:tblGrid>
      <w:tr w:rsidR="00B91BED" w14:paraId="14305BA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1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Centre educatiu: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2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Curs de referència:</w:t>
            </w:r>
          </w:p>
        </w:tc>
      </w:tr>
      <w:tr w:rsidR="00B91BED" w14:paraId="14305BA6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4" w14:textId="77777777" w:rsidR="00B91BED" w:rsidRDefault="003837FB">
            <w:pPr>
              <w:pStyle w:val="Standard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Ori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entador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/a assignat:</w:t>
            </w:r>
          </w:p>
        </w:tc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5" w14:textId="77777777" w:rsidR="00B91BED" w:rsidRDefault="003837FB">
            <w:pPr>
              <w:pStyle w:val="Standard"/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Municipi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B91BED" w14:paraId="14305BA9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7" w14:textId="77777777" w:rsidR="00B91BED" w:rsidRDefault="003837FB">
            <w:pPr>
              <w:pStyle w:val="Standard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Telèfon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8" w14:textId="77777777" w:rsidR="00B91BED" w:rsidRDefault="00B91BED">
            <w:pPr>
              <w:pStyle w:val="TableContents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14305BAA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AC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B" w14:textId="77777777" w:rsidR="00B91BED" w:rsidRDefault="003837FB">
            <w:pPr>
              <w:pStyle w:val="Standard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DADES RELATIVES A LA UNITAT FORMATIVA ALTERNATIVA</w:t>
            </w:r>
          </w:p>
        </w:tc>
      </w:tr>
    </w:tbl>
    <w:p w14:paraId="14305BAD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AF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AE" w14:textId="77777777" w:rsidR="00B91BED" w:rsidRDefault="003837FB">
            <w:pPr>
              <w:pStyle w:val="TableContents"/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ca-ES"/>
              </w:rPr>
              <w:t>Ajuntament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Titular:</w:t>
            </w:r>
          </w:p>
        </w:tc>
      </w:tr>
    </w:tbl>
    <w:p w14:paraId="14305BB0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B91BED" w14:paraId="14305BB2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B1" w14:textId="77777777" w:rsidR="00B91BED" w:rsidRDefault="003837FB">
            <w:pPr>
              <w:pStyle w:val="Standard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Educador/a Social de la UFA que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s’assigna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a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l’alumne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/a:</w:t>
            </w:r>
          </w:p>
        </w:tc>
      </w:tr>
    </w:tbl>
    <w:p w14:paraId="14305BB3" w14:textId="77777777" w:rsidR="00B91BED" w:rsidRDefault="00B91BED">
      <w:pPr>
        <w:rPr>
          <w:vanish/>
        </w:r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381"/>
      </w:tblGrid>
      <w:tr w:rsidR="00B91BED" w14:paraId="14305BB6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B4" w14:textId="77777777" w:rsidR="00B91BED" w:rsidRDefault="003837FB">
            <w:pPr>
              <w:pStyle w:val="Standard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Telèfon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B5" w14:textId="77777777" w:rsidR="00B91BED" w:rsidRDefault="003837FB">
            <w:pPr>
              <w:pStyle w:val="Standard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Adreça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a-ES"/>
              </w:rPr>
              <w:t>electrònica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p w14:paraId="14305BB7" w14:textId="77777777" w:rsidR="00B91BED" w:rsidRDefault="00B91BED">
      <w:pPr>
        <w:pStyle w:val="Standard"/>
      </w:pPr>
    </w:p>
    <w:p w14:paraId="14305BB8" w14:textId="77777777" w:rsidR="00B91BED" w:rsidRDefault="00B91BED">
      <w:pPr>
        <w:pStyle w:val="Standard"/>
      </w:pPr>
    </w:p>
    <w:p w14:paraId="14305BB9" w14:textId="77777777" w:rsidR="00B91BED" w:rsidRDefault="00B91BED">
      <w:pPr>
        <w:pStyle w:val="Standard"/>
      </w:pPr>
    </w:p>
    <w:p w14:paraId="14305BBA" w14:textId="77777777" w:rsidR="00B91BED" w:rsidRDefault="00B91BED">
      <w:pPr>
        <w:pStyle w:val="Standard"/>
        <w:rPr>
          <w:rFonts w:ascii="Calibri" w:hAnsi="Calibri" w:cs="Calibri"/>
          <w:sz w:val="20"/>
          <w:szCs w:val="20"/>
        </w:rPr>
      </w:pPr>
    </w:p>
    <w:p w14:paraId="14305BBB" w14:textId="77777777" w:rsidR="00B91BED" w:rsidRDefault="00B91BED">
      <w:pPr>
        <w:pStyle w:val="Standard"/>
        <w:rPr>
          <w:rFonts w:ascii="Calibri" w:hAnsi="Calibri" w:cs="Calibri"/>
          <w:sz w:val="20"/>
          <w:szCs w:val="20"/>
        </w:rPr>
      </w:pPr>
    </w:p>
    <w:tbl>
      <w:tblPr>
        <w:tblW w:w="102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8"/>
      </w:tblGrid>
      <w:tr w:rsidR="00B91BED" w14:paraId="14305BBD" w14:textId="77777777">
        <w:tblPrEx>
          <w:tblCellMar>
            <w:top w:w="0" w:type="dxa"/>
            <w:bottom w:w="0" w:type="dxa"/>
          </w:tblCellMar>
        </w:tblPrEx>
        <w:tc>
          <w:tcPr>
            <w:tcW w:w="10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5BBC" w14:textId="77777777" w:rsidR="00B91BED" w:rsidRDefault="003837FB">
            <w:pPr>
              <w:pStyle w:val="Standard"/>
              <w:jc w:val="both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DADES RELATIVES A L’AULA EXTERNA QUE SE PROPOSA</w:t>
            </w:r>
          </w:p>
        </w:tc>
      </w:tr>
      <w:tr w:rsidR="00B91BED" w14:paraId="14305BBF" w14:textId="77777777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0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5BBE" w14:textId="77777777" w:rsidR="00B91BED" w:rsidRDefault="003837FB">
            <w:pPr>
              <w:pStyle w:val="Standard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Empresa/entitat col·laboradora:</w:t>
            </w:r>
          </w:p>
        </w:tc>
      </w:tr>
      <w:tr w:rsidR="00B91BED" w14:paraId="14305BC1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0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5BC0" w14:textId="77777777" w:rsidR="00B91BED" w:rsidRDefault="003837FB">
            <w:pPr>
              <w:pStyle w:val="Lista"/>
              <w:spacing w:after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Data d’incorporació a l’aula externa, que se proposa, per iniciar la formació:</w:t>
            </w:r>
          </w:p>
        </w:tc>
      </w:tr>
    </w:tbl>
    <w:p w14:paraId="14305BC2" w14:textId="77777777" w:rsidR="00B91BED" w:rsidRDefault="00B91BED">
      <w:pPr>
        <w:pStyle w:val="Standard"/>
        <w:rPr>
          <w:rFonts w:ascii="Calibri" w:hAnsi="Calibri" w:cs="Calibri"/>
          <w:sz w:val="20"/>
          <w:szCs w:val="20"/>
        </w:rPr>
      </w:pPr>
    </w:p>
    <w:tbl>
      <w:tblPr>
        <w:tblW w:w="102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0"/>
      </w:tblGrid>
      <w:tr w:rsidR="00B91BED" w14:paraId="14305BC8" w14:textId="77777777">
        <w:tblPrEx>
          <w:tblCellMar>
            <w:top w:w="0" w:type="dxa"/>
            <w:bottom w:w="0" w:type="dxa"/>
          </w:tblCellMar>
        </w:tblPrEx>
        <w:trPr>
          <w:trHeight w:val="3908"/>
        </w:trPr>
        <w:tc>
          <w:tcPr>
            <w:tcW w:w="10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05BC3" w14:textId="77777777" w:rsidR="00B91BED" w:rsidRDefault="003837FB">
            <w:pPr>
              <w:pStyle w:val="NormalWeb"/>
              <w:spacing w:before="120" w:after="0"/>
              <w:jc w:val="both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L’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 xml:space="preserve">Ajuntament/Mancomunitat/ Consell de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___________ sol·licita a la Direcció General d’Infància, Joventut i Famílies:</w:t>
            </w:r>
          </w:p>
          <w:p w14:paraId="14305BC4" w14:textId="77777777" w:rsidR="00B91BED" w:rsidRDefault="003837FB">
            <w:pPr>
              <w:pStyle w:val="NormalWeb"/>
              <w:numPr>
                <w:ilvl w:val="0"/>
                <w:numId w:val="1"/>
              </w:numPr>
              <w:spacing w:before="120" w:after="0"/>
              <w:jc w:val="both"/>
              <w:rPr>
                <w:rFonts w:ascii="Calibri" w:hAnsi="Calibri" w:cs="Calibri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sz w:val="20"/>
                <w:szCs w:val="20"/>
                <w:lang w:val="ca-ES"/>
              </w:rPr>
              <w:t>La realització dels tràmits pertinents amb la Conselleria d’Educació, Universitat i Recerca per obtenir la pertinent autorització d’escolaritat compartida d’aquest alumne/a per a poder-se incorporar al Programa “Alter”.</w:t>
            </w:r>
          </w:p>
          <w:p w14:paraId="14305BC5" w14:textId="77777777" w:rsidR="00B91BED" w:rsidRDefault="003837FB">
            <w:pPr>
              <w:pStyle w:val="NormalWeb"/>
              <w:numPr>
                <w:ilvl w:val="0"/>
                <w:numId w:val="1"/>
              </w:numPr>
              <w:spacing w:before="120" w:after="0"/>
              <w:jc w:val="both"/>
              <w:rPr>
                <w:rFonts w:ascii="Calibri" w:hAnsi="Calibri" w:cs="Calibri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sz w:val="20"/>
                <w:szCs w:val="20"/>
                <w:lang w:val="ca-ES"/>
              </w:rPr>
              <w:t>La posterior assignació de plaça d’alumne del Programa “Alter” i l’autorització de la DGIJF per incorporar-se i iniciar la formació alternativa escollida, en règim de practiques formatives, a partir de la data i a</w:t>
            </w:r>
            <w:r>
              <w:rPr>
                <w:rFonts w:ascii="Calibri" w:hAnsi="Calibri" w:cs="Calibri"/>
                <w:sz w:val="20"/>
                <w:szCs w:val="20"/>
                <w:lang w:val="ca-ES"/>
              </w:rPr>
              <w:t xml:space="preserve"> l’aula externa que se proposen, sota la responsabilitat del mestre de taller de l’aula externa, amb el seguiment i la supervisió setmanal de l’evolució del procés de l’alumne/a per part de l’educador/a social de la UFA que se li assigna.</w:t>
            </w:r>
          </w:p>
          <w:p w14:paraId="14305BC6" w14:textId="77777777" w:rsidR="00B91BED" w:rsidRDefault="003837FB">
            <w:pPr>
              <w:pStyle w:val="NormalWeb"/>
              <w:numPr>
                <w:ilvl w:val="0"/>
                <w:numId w:val="1"/>
              </w:numPr>
              <w:spacing w:before="120" w:after="0"/>
              <w:jc w:val="both"/>
              <w:rPr>
                <w:rFonts w:ascii="Calibri" w:hAnsi="Calibri" w:cs="Calibri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sz w:val="20"/>
                <w:szCs w:val="20"/>
                <w:lang w:val="ca-ES"/>
              </w:rPr>
              <w:t>L’expedició del document acreditatiu que el mestre de taller i l’empresa/entitat titular de l’aula externa precisen per  justificar a requeriment dels inspectors de treball, seguretat social, agència tributària, etc. la presència i les activitats que hi realitzen els alumnes del Programa “Alter.”</w:t>
            </w:r>
          </w:p>
          <w:p w14:paraId="14305BC7" w14:textId="77777777" w:rsidR="00B91BED" w:rsidRDefault="003837FB">
            <w:pPr>
              <w:pStyle w:val="NormalWeb"/>
              <w:numPr>
                <w:ilvl w:val="0"/>
                <w:numId w:val="1"/>
              </w:numPr>
              <w:spacing w:before="120" w:after="0"/>
              <w:jc w:val="both"/>
            </w:pPr>
            <w:r>
              <w:rPr>
                <w:rFonts w:ascii="Calibri" w:hAnsi="Calibri" w:cs="Calibri"/>
                <w:sz w:val="20"/>
                <w:szCs w:val="20"/>
                <w:lang w:val="ca-ES"/>
              </w:rPr>
              <w:t xml:space="preserve">La tramitació de </w:t>
            </w:r>
            <w:r>
              <w:rPr>
                <w:rFonts w:ascii="Calibri" w:hAnsi="Calibri" w:cs="Calibri"/>
                <w:sz w:val="20"/>
                <w:szCs w:val="20"/>
                <w:u w:val="single"/>
                <w:lang w:val="ca-ES"/>
              </w:rPr>
              <w:t xml:space="preserve">l’alta de l’alumne/a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u w:val="single"/>
                <w:lang w:val="ca-ES"/>
              </w:rPr>
              <w:t>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u w:val="single"/>
                <w:lang w:val="ca-ES"/>
              </w:rPr>
              <w:t xml:space="preserve"> les pòlisses d’assegurança d’accident i de responsabilitat civil</w:t>
            </w:r>
            <w:r>
              <w:rPr>
                <w:rFonts w:ascii="Calibri" w:hAnsi="Calibri" w:cs="Calibri"/>
                <w:sz w:val="20"/>
                <w:szCs w:val="20"/>
                <w:lang w:val="ca-ES"/>
              </w:rPr>
              <w:t xml:space="preserve"> contractades per la  Conselleria d’Afers Socials i Esports per donar cobertura a l’alumnat del Programa “Alter.”</w:t>
            </w:r>
          </w:p>
        </w:tc>
      </w:tr>
    </w:tbl>
    <w:p w14:paraId="14305BC9" w14:textId="77777777" w:rsidR="00B91BED" w:rsidRDefault="00B91BED">
      <w:pPr>
        <w:pStyle w:val="TableContents"/>
        <w:jc w:val="both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10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6"/>
      </w:tblGrid>
      <w:tr w:rsidR="00B91BED" w14:paraId="14305BD1" w14:textId="77777777">
        <w:tblPrEx>
          <w:tblCellMar>
            <w:top w:w="0" w:type="dxa"/>
            <w:bottom w:w="0" w:type="dxa"/>
          </w:tblCellMar>
        </w:tblPrEx>
        <w:trPr>
          <w:cantSplit/>
          <w:trHeight w:val="1983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CA" w14:textId="77777777" w:rsidR="00B91BED" w:rsidRDefault="003837FB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Signatura de l’Educador/a Social de la corporació local responsable d’aquesta sol·licitud.</w:t>
            </w:r>
          </w:p>
          <w:p w14:paraId="14305BCB" w14:textId="77777777" w:rsidR="00B91BED" w:rsidRDefault="00B91BED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</w:p>
          <w:p w14:paraId="14305BCC" w14:textId="77777777" w:rsidR="00B91BED" w:rsidRDefault="003837FB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Nom i llinatges:</w:t>
            </w:r>
          </w:p>
          <w:p w14:paraId="14305BCD" w14:textId="77777777" w:rsidR="00B91BED" w:rsidRDefault="003837FB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Càrrec:</w:t>
            </w:r>
          </w:p>
          <w:p w14:paraId="14305BCE" w14:textId="77777777" w:rsidR="00B91BED" w:rsidRDefault="003837FB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Signatura:</w:t>
            </w:r>
          </w:p>
          <w:p w14:paraId="14305BCF" w14:textId="77777777" w:rsidR="00B91BED" w:rsidRDefault="00B91BED">
            <w:pPr>
              <w:pStyle w:val="TableContents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ca-ES"/>
              </w:rPr>
            </w:pPr>
          </w:p>
          <w:p w14:paraId="14305BD0" w14:textId="77777777" w:rsidR="00B91BED" w:rsidRDefault="003837FB">
            <w:pPr>
              <w:pStyle w:val="TableContents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sz w:val="20"/>
                <w:szCs w:val="20"/>
                <w:lang w:val="ca-ES"/>
              </w:rPr>
              <w:t>(segell corporació local)</w:t>
            </w:r>
          </w:p>
        </w:tc>
      </w:tr>
      <w:tr w:rsidR="00B91BED" w14:paraId="14305BD8" w14:textId="77777777">
        <w:tblPrEx>
          <w:tblCellMar>
            <w:top w:w="0" w:type="dxa"/>
            <w:bottom w:w="0" w:type="dxa"/>
          </w:tblCellMar>
        </w:tblPrEx>
        <w:trPr>
          <w:cantSplit/>
          <w:trHeight w:val="1817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5BD2" w14:textId="77777777" w:rsidR="00B91BED" w:rsidRDefault="003837FB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Signatura de l’Orientador/a del Centre Educatiu responsable d’aquesta sol·licitud.</w:t>
            </w:r>
          </w:p>
          <w:p w14:paraId="14305BD3" w14:textId="77777777" w:rsidR="00B91BED" w:rsidRDefault="00B91BED">
            <w:pPr>
              <w:pStyle w:val="TableContents"/>
              <w:snapToGrid w:val="0"/>
              <w:rPr>
                <w:lang w:val="ca-ES"/>
              </w:rPr>
            </w:pPr>
          </w:p>
          <w:p w14:paraId="14305BD4" w14:textId="77777777" w:rsidR="00B91BED" w:rsidRDefault="003837FB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Nom i llinatges:</w:t>
            </w:r>
          </w:p>
          <w:p w14:paraId="14305BD5" w14:textId="77777777" w:rsidR="00B91BED" w:rsidRDefault="003837FB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Càrrec:</w:t>
            </w:r>
          </w:p>
          <w:p w14:paraId="14305BD6" w14:textId="77777777" w:rsidR="00B91BED" w:rsidRDefault="003837FB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Signatura:</w:t>
            </w:r>
          </w:p>
          <w:p w14:paraId="14305BD7" w14:textId="77777777" w:rsidR="00B91BED" w:rsidRDefault="003837FB">
            <w:pPr>
              <w:pStyle w:val="TableContents"/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sz w:val="20"/>
                <w:szCs w:val="20"/>
                <w:lang w:val="ca-ES"/>
              </w:rPr>
              <w:t>(Segell del Centre Educatiu)</w:t>
            </w:r>
          </w:p>
        </w:tc>
      </w:tr>
      <w:tr w:rsidR="00B91BED" w14:paraId="14305BDA" w14:textId="77777777">
        <w:tblPrEx>
          <w:tblCellMar>
            <w:top w:w="0" w:type="dxa"/>
            <w:bottom w:w="0" w:type="dxa"/>
          </w:tblCellMar>
        </w:tblPrEx>
        <w:trPr>
          <w:cantSplit/>
          <w:trHeight w:val="748"/>
        </w:trPr>
        <w:tc>
          <w:tcPr>
            <w:tcW w:w="10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05BD9" w14:textId="77777777" w:rsidR="00B91BED" w:rsidRDefault="003837FB">
            <w:pPr>
              <w:pStyle w:val="TableContents"/>
              <w:snapToGrid w:val="0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Data</w:t>
            </w:r>
            <w:r>
              <w:rPr>
                <w:rFonts w:ascii="Calibri" w:hAnsi="Calibri" w:cs="Calibri"/>
                <w:sz w:val="20"/>
                <w:szCs w:val="20"/>
                <w:lang w:val="ca-ES"/>
              </w:rPr>
              <w:t>:______________, ____ de ______________ de 202__</w:t>
            </w:r>
          </w:p>
        </w:tc>
      </w:tr>
      <w:tr w:rsidR="00B91BED" w14:paraId="14305BE1" w14:textId="77777777">
        <w:tblPrEx>
          <w:tblCellMar>
            <w:top w:w="0" w:type="dxa"/>
            <w:bottom w:w="0" w:type="dxa"/>
          </w:tblCellMar>
        </w:tblPrEx>
        <w:trPr>
          <w:cantSplit/>
          <w:trHeight w:val="2121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05BDB" w14:textId="77777777" w:rsidR="00B91BED" w:rsidRDefault="003837FB">
            <w:pPr>
              <w:pStyle w:val="Standard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Nota:</w:t>
            </w:r>
          </w:p>
          <w:p w14:paraId="14305BDC" w14:textId="77777777" w:rsidR="00B91BED" w:rsidRDefault="003837FB">
            <w:pPr>
              <w:pStyle w:val="Standard"/>
              <w:jc w:val="both"/>
            </w:pPr>
            <w:r>
              <w:rPr>
                <w:rFonts w:ascii="Calibri" w:hAnsi="Calibri" w:cs="Calibri"/>
                <w:bCs/>
                <w:iCs/>
                <w:sz w:val="20"/>
                <w:szCs w:val="20"/>
                <w:lang w:val="ca-ES"/>
              </w:rPr>
              <w:t xml:space="preserve">Per a poder agilitzar la tramitació d’aquesta sol·licitud s’ha enviar, a la DGIJF, un exemplar escanejat a través dels correus 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  <w:lang w:val="ca-ES"/>
              </w:rPr>
              <w:t xml:space="preserve">electrònics: </w:t>
            </w:r>
            <w:hyperlink r:id="rId10" w:history="1">
              <w:r>
                <w:rPr>
                  <w:rStyle w:val="Internetlink"/>
                  <w:rFonts w:ascii="Calibri" w:hAnsi="Calibri" w:cs="Calibri"/>
                  <w:bCs/>
                  <w:iCs/>
                  <w:sz w:val="20"/>
                  <w:szCs w:val="20"/>
                  <w:lang w:val="ca-ES"/>
                </w:rPr>
                <w:t>mcanaves@fsestel.caib.es</w:t>
              </w:r>
            </w:hyperlink>
            <w:r>
              <w:rPr>
                <w:rFonts w:ascii="Calibri" w:hAnsi="Calibri" w:cs="Calibri"/>
                <w:bCs/>
                <w:iCs/>
                <w:sz w:val="20"/>
                <w:szCs w:val="20"/>
                <w:lang w:val="ca-ES"/>
              </w:rPr>
              <w:t>, i trametre l’original de la mateixa a la següent adreça</w:t>
            </w:r>
            <w:r>
              <w:rPr>
                <w:rFonts w:ascii="Calibri" w:hAnsi="Calibri" w:cs="Calibri"/>
                <w:bCs/>
                <w:sz w:val="20"/>
                <w:szCs w:val="20"/>
                <w:lang w:val="ca-ES"/>
              </w:rPr>
              <w:t>:</w:t>
            </w:r>
          </w:p>
          <w:p w14:paraId="14305BDD" w14:textId="77777777" w:rsidR="00B91BED" w:rsidRDefault="00B91BED">
            <w:pPr>
              <w:pStyle w:val="Standard"/>
              <w:jc w:val="both"/>
              <w:rPr>
                <w:rFonts w:ascii="Calibri" w:hAnsi="Calibri" w:cs="Calibri"/>
                <w:bCs/>
                <w:sz w:val="20"/>
                <w:szCs w:val="20"/>
                <w:lang w:val="ca-ES"/>
              </w:rPr>
            </w:pPr>
          </w:p>
          <w:p w14:paraId="14305BDE" w14:textId="77777777" w:rsidR="00B91BED" w:rsidRDefault="003837FB">
            <w:pPr>
              <w:pStyle w:val="Ttulo3"/>
              <w:jc w:val="both"/>
              <w:rPr>
                <w:rFonts w:cs="Noto Sans"/>
                <w:sz w:val="20"/>
                <w:szCs w:val="20"/>
                <w:lang w:val="ca-ES"/>
              </w:rPr>
            </w:pPr>
            <w:r>
              <w:rPr>
                <w:rFonts w:cs="Noto Sans"/>
                <w:sz w:val="20"/>
                <w:szCs w:val="20"/>
                <w:lang w:val="ca-ES"/>
              </w:rPr>
              <w:t>Programa “Alter”</w:t>
            </w:r>
          </w:p>
          <w:p w14:paraId="14305BDF" w14:textId="77777777" w:rsidR="00B91BED" w:rsidRDefault="003837FB">
            <w:pPr>
              <w:pStyle w:val="Standard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 xml:space="preserve">Direcció General de Famílies, Infància,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a-ES"/>
              </w:rPr>
              <w:t>Joventut, Diversitat i Igualtat de la Conselleria de Famílies, Benestar Social i Atenció a la Dependència.</w:t>
            </w:r>
          </w:p>
          <w:p w14:paraId="14305BE0" w14:textId="77777777" w:rsidR="00B91BED" w:rsidRDefault="003837FB">
            <w:pPr>
              <w:pStyle w:val="TableContents"/>
              <w:jc w:val="both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 xml:space="preserve">Adreça: C/ Sant Joan de la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Salle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 xml:space="preserve"> núm. 4b, 07003, Palma</w:t>
            </w:r>
          </w:p>
        </w:tc>
      </w:tr>
    </w:tbl>
    <w:p w14:paraId="14305BE2" w14:textId="77777777" w:rsidR="00B91BED" w:rsidRDefault="00B91BED">
      <w:pPr>
        <w:pStyle w:val="TableContents"/>
        <w:rPr>
          <w:rFonts w:ascii="Calibri" w:hAnsi="Calibri" w:cs="Calibri"/>
          <w:b/>
          <w:sz w:val="20"/>
          <w:szCs w:val="20"/>
        </w:rPr>
      </w:pPr>
    </w:p>
    <w:p w14:paraId="14305BE3" w14:textId="77777777" w:rsidR="00B91BED" w:rsidRDefault="00B91BED">
      <w:pPr>
        <w:pStyle w:val="TableContents"/>
        <w:rPr>
          <w:rFonts w:ascii="Calibri" w:hAnsi="Calibri" w:cs="Calibri"/>
          <w:b/>
          <w:sz w:val="20"/>
          <w:szCs w:val="20"/>
        </w:rPr>
      </w:pPr>
    </w:p>
    <w:p w14:paraId="14305BE4" w14:textId="77777777" w:rsidR="00B91BED" w:rsidRDefault="00B91BED">
      <w:pPr>
        <w:pStyle w:val="TableContents"/>
        <w:rPr>
          <w:rFonts w:ascii="Calibri" w:hAnsi="Calibri" w:cs="Calibri"/>
          <w:b/>
          <w:sz w:val="20"/>
          <w:szCs w:val="20"/>
        </w:rPr>
      </w:pPr>
    </w:p>
    <w:p w14:paraId="14305BE5" w14:textId="77777777" w:rsidR="00B91BED" w:rsidRDefault="00B91BED">
      <w:pPr>
        <w:pStyle w:val="TableContents"/>
        <w:rPr>
          <w:rFonts w:ascii="Calibri" w:hAnsi="Calibri" w:cs="Calibri"/>
          <w:b/>
          <w:sz w:val="20"/>
          <w:szCs w:val="20"/>
        </w:rPr>
      </w:pPr>
    </w:p>
    <w:p w14:paraId="14305BE6" w14:textId="77777777" w:rsidR="00B91BED" w:rsidRDefault="00B91BED">
      <w:pPr>
        <w:pStyle w:val="TableContents"/>
        <w:rPr>
          <w:rFonts w:ascii="Calibri" w:hAnsi="Calibri" w:cs="Calibri"/>
          <w:b/>
          <w:sz w:val="20"/>
          <w:szCs w:val="20"/>
        </w:rPr>
      </w:pPr>
    </w:p>
    <w:p w14:paraId="14305BE7" w14:textId="77777777" w:rsidR="00B91BED" w:rsidRDefault="00B91BED">
      <w:pPr>
        <w:pStyle w:val="TableContents"/>
        <w:rPr>
          <w:rFonts w:ascii="Calibri" w:hAnsi="Calibri" w:cs="Calibri"/>
          <w:b/>
          <w:sz w:val="22"/>
          <w:szCs w:val="22"/>
        </w:rPr>
      </w:pPr>
    </w:p>
    <w:sectPr w:rsidR="00B91BED">
      <w:head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3217" w14:textId="77777777" w:rsidR="003837FB" w:rsidRDefault="003837FB">
      <w:r>
        <w:separator/>
      </w:r>
    </w:p>
  </w:endnote>
  <w:endnote w:type="continuationSeparator" w:id="0">
    <w:p w14:paraId="56E607A1" w14:textId="77777777" w:rsidR="003837FB" w:rsidRDefault="0038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C499" w14:textId="77777777" w:rsidR="003837FB" w:rsidRDefault="003837FB">
      <w:r>
        <w:rPr>
          <w:color w:val="000000"/>
        </w:rPr>
        <w:separator/>
      </w:r>
    </w:p>
  </w:footnote>
  <w:footnote w:type="continuationSeparator" w:id="0">
    <w:p w14:paraId="543AE75F" w14:textId="77777777" w:rsidR="003837FB" w:rsidRDefault="00383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C4C2" w14:textId="03C5483C" w:rsidR="006D13A1" w:rsidRDefault="006D13A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70DBAC" wp14:editId="2D97B995">
          <wp:simplePos x="0" y="0"/>
          <wp:positionH relativeFrom="column">
            <wp:posOffset>-506334</wp:posOffset>
          </wp:positionH>
          <wp:positionV relativeFrom="paragraph">
            <wp:posOffset>-249382</wp:posOffset>
          </wp:positionV>
          <wp:extent cx="1187532" cy="507200"/>
          <wp:effectExtent l="0" t="0" r="0" b="7620"/>
          <wp:wrapNone/>
          <wp:docPr id="1394777032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109" cy="5138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C24E3"/>
    <w:multiLevelType w:val="multilevel"/>
    <w:tmpl w:val="87184122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0587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1BED"/>
    <w:rsid w:val="003837FB"/>
    <w:rsid w:val="006D13A1"/>
    <w:rsid w:val="00B91BED"/>
    <w:rsid w:val="00E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5B54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ascii="Calibri" w:eastAsia="Calibri" w:hAnsi="Calibri" w:cs="Calibri"/>
      <w:b/>
      <w:sz w:val="20"/>
      <w:szCs w:val="22"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styleId="Ttulo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Standard"/>
    <w:pPr>
      <w:spacing w:before="280" w:after="119"/>
    </w:pPr>
    <w:rPr>
      <w:rFonts w:eastAsia="Times New Roman"/>
    </w:rPr>
  </w:style>
  <w:style w:type="character" w:customStyle="1" w:styleId="WW8Num2z0">
    <w:name w:val="WW8Num2z0"/>
  </w:style>
  <w:style w:type="character" w:customStyle="1" w:styleId="Fuentedeprrafopredeter2">
    <w:name w:val="Fuente de párrafo predeter.2"/>
  </w:style>
  <w:style w:type="character" w:customStyle="1" w:styleId="Internetlink">
    <w:name w:val="Internet link"/>
    <w:basedOn w:val="Fuentedeprrafopredeter2"/>
    <w:rPr>
      <w:color w:val="0000FF"/>
      <w:u w:val="single"/>
    </w:rPr>
  </w:style>
  <w:style w:type="numbering" w:customStyle="1" w:styleId="WW8Num2">
    <w:name w:val="WW8Num2"/>
    <w:basedOn w:val="Sinlista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6D13A1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6D13A1"/>
    <w:rPr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6D13A1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13A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canaves@dgmenors.caib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27A05549-26F9-4A81-B3C8-20A5DFAD7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182D0-D166-416E-AFF0-3F2351111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2F03-9C61-49D3-A3ED-92363B0601C3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JUAN LUNA MAS</cp:lastModifiedBy>
  <cp:revision>2</cp:revision>
  <cp:lastPrinted>2023-08-18T10:09:00Z</cp:lastPrinted>
  <dcterms:created xsi:type="dcterms:W3CDTF">2026-06-29T12:53:00Z</dcterms:created>
  <dcterms:modified xsi:type="dcterms:W3CDTF">2026-06-29T12:53:00Z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</Properties>
</file>