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2914" w:rsidP="00655D00" w:rsidRDefault="00000000" w14:paraId="25EB9F6E" w14:textId="713CFF89">
      <w:pPr>
        <w:pStyle w:val="Standard"/>
        <w:tabs>
          <w:tab w:val="left" w:pos="729"/>
          <w:tab w:val="center" w:pos="4535"/>
        </w:tabs>
        <w:spacing w:after="0"/>
        <w:rPr>
          <w:rFonts w:ascii="Noto Sans" w:hAnsi="Noto Sans"/>
          <w:b/>
          <w:sz w:val="24"/>
          <w:szCs w:val="24"/>
        </w:rPr>
      </w:pPr>
      <w:r>
        <w:rPr>
          <w:rFonts w:ascii="Noto Sans" w:hAnsi="Noto Sans"/>
          <w:b/>
          <w:sz w:val="24"/>
          <w:szCs w:val="24"/>
        </w:rPr>
        <w:t>AVALUACIÓ DEL PROGRAMA D’INTERVENCIÓ SOCIOEDUCATIVA</w:t>
      </w:r>
    </w:p>
    <w:p w:rsidR="008D2914" w:rsidP="00655D00" w:rsidRDefault="00000000" w14:paraId="25EB9F6F" w14:textId="1FE2630A">
      <w:pPr>
        <w:pStyle w:val="Standard"/>
        <w:spacing w:after="0"/>
      </w:pPr>
      <w:r>
        <w:rPr>
          <w:rFonts w:ascii="Noto Sans" w:hAnsi="Noto Sans"/>
          <w:b/>
          <w:bCs/>
          <w:sz w:val="24"/>
          <w:szCs w:val="24"/>
        </w:rPr>
        <w:t>MODALITAT ALTER</w:t>
      </w:r>
    </w:p>
    <w:p w:rsidR="008D2914" w:rsidRDefault="008D2914" w14:paraId="25EB9F70" w14:textId="77777777">
      <w:pPr>
        <w:pStyle w:val="Standard"/>
        <w:spacing w:after="0"/>
        <w:rPr>
          <w:rFonts w:ascii="Noto Sans" w:hAnsi="Noto Sans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9"/>
      </w:tblGrid>
      <w:tr w:rsidRPr="009C3B27" w:rsidR="00D305AD" w:rsidTr="006F0BF8" w14:paraId="54CFB3AB" w14:textId="77777777">
        <w:tc>
          <w:tcPr>
            <w:tcW w:w="2122" w:type="dxa"/>
          </w:tcPr>
          <w:p w:rsidRPr="009C3B27" w:rsidR="00D305AD" w:rsidP="006F0BF8" w:rsidRDefault="00D305AD" w14:paraId="6379A79A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9C3B27">
              <w:rPr>
                <w:rFonts w:ascii="LegacySanITCBoo" w:hAnsi="LegacySanITCBoo"/>
                <w:b/>
              </w:rPr>
              <w:t>Curs escolar:</w:t>
            </w:r>
          </w:p>
        </w:tc>
        <w:tc>
          <w:tcPr>
            <w:tcW w:w="6939" w:type="dxa"/>
          </w:tcPr>
          <w:p w:rsidRPr="009C3B27" w:rsidR="00D305AD" w:rsidP="006F0BF8" w:rsidRDefault="00D305AD" w14:paraId="4D1FB781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9C3B27">
              <w:rPr>
                <w:rFonts w:ascii="LegacySanITCBoo" w:hAnsi="LegacySanITCBoo"/>
                <w:b/>
              </w:rPr>
              <w:t>2026  - 2027</w:t>
            </w:r>
          </w:p>
        </w:tc>
      </w:tr>
      <w:tr w:rsidRPr="009C3B27" w:rsidR="00D305AD" w:rsidTr="006F0BF8" w14:paraId="40D1D715" w14:textId="77777777">
        <w:tc>
          <w:tcPr>
            <w:tcW w:w="2122" w:type="dxa"/>
          </w:tcPr>
          <w:p w:rsidRPr="009C3B27" w:rsidR="00D305AD" w:rsidP="006F0BF8" w:rsidRDefault="00D305AD" w14:paraId="3F2C7EDD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9C3B27">
              <w:rPr>
                <w:rFonts w:ascii="LegacySanITCBoo" w:hAnsi="LegacySanITCBoo"/>
                <w:b/>
              </w:rPr>
              <w:t xml:space="preserve">Centre: </w:t>
            </w:r>
          </w:p>
        </w:tc>
        <w:tc>
          <w:tcPr>
            <w:tcW w:w="6939" w:type="dxa"/>
          </w:tcPr>
          <w:p w:rsidRPr="009C3B27" w:rsidR="00D305AD" w:rsidP="006F0BF8" w:rsidRDefault="00D305AD" w14:paraId="290BB2A9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</w:p>
        </w:tc>
      </w:tr>
      <w:tr w:rsidRPr="009C3B27" w:rsidR="00D305AD" w:rsidTr="006F0BF8" w14:paraId="3A48AF5E" w14:textId="77777777">
        <w:tc>
          <w:tcPr>
            <w:tcW w:w="2122" w:type="dxa"/>
          </w:tcPr>
          <w:p w:rsidRPr="009C3B27" w:rsidR="00D305AD" w:rsidP="006F0BF8" w:rsidRDefault="00D305AD" w14:paraId="4D352ABA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9C3B27">
              <w:rPr>
                <w:rFonts w:ascii="LegacySanITCBoo" w:hAnsi="LegacySanITCBoo"/>
                <w:b/>
              </w:rPr>
              <w:t>Municipi/entitat responsable</w:t>
            </w:r>
          </w:p>
        </w:tc>
        <w:tc>
          <w:tcPr>
            <w:tcW w:w="6939" w:type="dxa"/>
          </w:tcPr>
          <w:p w:rsidRPr="009C3B27" w:rsidR="00D305AD" w:rsidP="006F0BF8" w:rsidRDefault="00D305AD" w14:paraId="0BB50335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</w:p>
        </w:tc>
      </w:tr>
    </w:tbl>
    <w:p w:rsidRPr="009C3B27" w:rsidR="008D2914" w:rsidRDefault="008D2914" w14:paraId="25EB9F73" w14:textId="77777777">
      <w:pPr>
        <w:pStyle w:val="Standard"/>
        <w:spacing w:after="0"/>
        <w:rPr>
          <w:rFonts w:ascii="LegacySanITCBoo" w:hAnsi="LegacySanITCBoo"/>
        </w:rPr>
      </w:pPr>
    </w:p>
    <w:p w:rsidRPr="009C3B27" w:rsidR="00102A52" w:rsidP="00102A52" w:rsidRDefault="00102A52" w14:paraId="3FD2C9CA" w14:textId="5CF096EF">
      <w:pPr>
        <w:tabs>
          <w:tab w:val="left" w:pos="1713"/>
        </w:tabs>
        <w:rPr>
          <w:rFonts w:ascii="LegacySanITCBoo" w:hAnsi="LegacySanITCBoo"/>
          <w:lang w:val="ca-ES"/>
        </w:rPr>
      </w:pPr>
      <w:r w:rsidRPr="009C3B27">
        <w:rPr>
          <w:rFonts w:ascii="LegacySanITCBoo" w:hAnsi="LegacySanITCBoo"/>
          <w:lang w:val="ca-ES"/>
        </w:rPr>
        <w:t xml:space="preserve">Nombre d’alumnes que han participat en el programa socioeducatiu en la modalitat </w:t>
      </w:r>
      <w:r w:rsidRPr="009C3B27">
        <w:rPr>
          <w:rFonts w:ascii="LegacySanITCBoo" w:hAnsi="LegacySanITCBoo"/>
          <w:lang w:val="ca-ES"/>
        </w:rPr>
        <w:t>ALTER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992"/>
        <w:gridCol w:w="992"/>
        <w:gridCol w:w="992"/>
      </w:tblGrid>
      <w:tr w:rsidRPr="009C3B27" w:rsidR="00102A52" w:rsidTr="006F0BF8" w14:paraId="7847258E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149422A7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  <w:highlight w:val="lightGray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12021319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9C3B27">
              <w:rPr>
                <w:rFonts w:ascii="LegacySanITCBoo" w:hAnsi="LegacySanITCBoo"/>
                <w:highlight w:val="lightGray"/>
              </w:rPr>
              <w:t>Homes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74A362EC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9C3B27">
              <w:rPr>
                <w:rFonts w:ascii="LegacySanITCBoo" w:hAnsi="LegacySanITCBoo"/>
                <w:highlight w:val="lightGray"/>
              </w:rPr>
              <w:t>Dones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3B16E475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9C3B27">
              <w:rPr>
                <w:rFonts w:ascii="LegacySanITCBoo" w:hAnsi="LegacySanITCBoo"/>
                <w:highlight w:val="lightGray"/>
              </w:rPr>
              <w:t>Total</w:t>
            </w:r>
          </w:p>
        </w:tc>
      </w:tr>
      <w:tr w:rsidRPr="009C3B27" w:rsidR="00102A52" w:rsidTr="006F0BF8" w14:paraId="781FF9D5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C78BC9C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Nombre total d’alumnes que hi han participat al llarg del curs.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1EE8889C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9CD9DA4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402575AB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102A52" w:rsidTr="006F0BF8" w14:paraId="4C0CC13E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7DC062FA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Nombre d’alumnes que hi continuaran el curs vinent.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8A201BC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A297F4F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0505D6C4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102A52" w:rsidTr="006F0BF8" w14:paraId="7073175C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205E4F87" w14:textId="2A0E7494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 xml:space="preserve">Nombre d’alumnes que han finalitzat amb èxit </w:t>
            </w:r>
            <w:r w:rsidRPr="009C3B27">
              <w:rPr>
                <w:rFonts w:ascii="LegacySanITCBoo" w:hAnsi="LegacySanITCBoo"/>
              </w:rPr>
              <w:t>l’ALTER</w:t>
            </w:r>
            <w:r w:rsidRPr="009C3B27">
              <w:rPr>
                <w:rFonts w:ascii="LegacySanITCBoo" w:hAnsi="LegacySanITCBoo"/>
              </w:rPr>
              <w:t>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D1DA603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576B53A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461360BD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102A52" w:rsidTr="006F0BF8" w14:paraId="7944BD23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0A54296C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Nombre d’alumnes participants que s’han derivat a altres programes.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9C5D798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15ECC760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37A96998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102A52" w:rsidP="00102A52" w:rsidRDefault="00102A52" w14:paraId="5D18EE82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</w:p>
    <w:p w:rsidRPr="009C3B27" w:rsidR="00102A52" w:rsidP="00102A52" w:rsidRDefault="00102A52" w14:paraId="2082E8BD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  <w:r w:rsidRPr="009C3B27">
        <w:rPr>
          <w:rFonts w:ascii="LegacySanITCBoo" w:hAnsi="LegacySanITCBoo"/>
          <w:lang w:val="ca-ES"/>
        </w:rPr>
        <w:t>Alumnes proposats per participar-hi i que no ho han fet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6378"/>
      </w:tblGrid>
      <w:tr w:rsidRPr="009C3B27" w:rsidR="00102A52" w:rsidTr="3927FBDB" w14:paraId="0E3D14B4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92769A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80C56E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Total</w:t>
            </w:r>
          </w:p>
        </w:tc>
        <w:tc>
          <w:tcPr>
            <w:tcW w:w="63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6C6F8B3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Motius</w:t>
            </w:r>
          </w:p>
        </w:tc>
      </w:tr>
      <w:tr w:rsidRPr="009C3B27" w:rsidR="00102A52" w:rsidTr="3927FBDB" w14:paraId="168B9A43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584FEEC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Nombre d’alumnes proposats per participar al programa i que no hi han participat.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006F0BF8" w:rsidRDefault="00102A52" w14:paraId="0D87C9F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63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102A52" w:rsidP="3927FBDB" w:rsidRDefault="00102A52" w14:paraId="381DE264" w14:textId="42E970A8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  <w:p w:rsidRPr="009C3B27" w:rsidR="00102A52" w:rsidP="3927FBDB" w:rsidRDefault="00102A52" w14:paraId="2D7F713D" w14:textId="36B14724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  <w:p w:rsidRPr="009C3B27" w:rsidR="00102A52" w:rsidP="006F0BF8" w:rsidRDefault="00102A52" w14:paraId="2D5AFC3E" w14:textId="43932196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="3927FBDB" w:rsidP="3927FBDB" w:rsidRDefault="3927FBDB" w14:paraId="13173C28" w14:textId="27FC5809">
      <w:pPr>
        <w:pStyle w:val="Standard"/>
        <w:tabs>
          <w:tab w:val="left" w:leader="none" w:pos="0"/>
          <w:tab w:val="left" w:leader="none" w:pos="851"/>
          <w:tab w:val="left" w:leader="none" w:pos="993"/>
          <w:tab w:val="left" w:leader="none" w:pos="5670"/>
          <w:tab w:val="left" w:leader="none" w:pos="6379"/>
          <w:tab w:val="left" w:leader="none" w:pos="6521"/>
          <w:tab w:val="left" w:leader="none" w:pos="6663"/>
          <w:tab w:val="left" w:leader="none" w:pos="7655"/>
        </w:tabs>
        <w:rPr>
          <w:rFonts w:ascii="LegacySanITCBoo" w:hAnsi="LegacySanITCBoo"/>
        </w:rPr>
      </w:pPr>
    </w:p>
    <w:p w:rsidRPr="009C3B27" w:rsidR="00071136" w:rsidP="00071136" w:rsidRDefault="00071136" w14:paraId="011A2D70" w14:textId="6F77342F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  <w:r w:rsidRPr="009C3B27">
        <w:rPr>
          <w:rFonts w:ascii="LegacySanITCBoo" w:hAnsi="LegacySanITCBoo"/>
          <w:lang w:val="ca-ES"/>
        </w:rPr>
        <w:t>Perfil dels alumnes participants al programa</w:t>
      </w:r>
      <w:r w:rsidRPr="009C3B27">
        <w:rPr>
          <w:rFonts w:ascii="LegacySanITCBoo" w:hAnsi="LegacySanITCBoo"/>
          <w:lang w:val="ca-ES"/>
        </w:rPr>
        <w:t xml:space="preserve"> ALTER</w:t>
      </w:r>
      <w:r w:rsidRPr="009C3B27">
        <w:rPr>
          <w:rFonts w:ascii="LegacySanITCBoo" w:hAnsi="LegacySanITCBoo"/>
          <w:lang w:val="ca-ES"/>
        </w:rPr>
        <w:t xml:space="preserve"> (cada alumne/a pot tenir més d’un perfil)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850"/>
        <w:gridCol w:w="851"/>
        <w:gridCol w:w="850"/>
      </w:tblGrid>
      <w:tr w:rsidRPr="009C3B27" w:rsidR="00071136" w:rsidTr="0C69B524" w14:paraId="189CDA05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6F0BF8" w:rsidRDefault="00071136" w14:paraId="644DCA2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C69B524" w:rsidRDefault="00071136" w14:paraId="1750F0F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  <w:sz w:val="20"/>
                <w:szCs w:val="20"/>
              </w:rPr>
            </w:pPr>
            <w:r w:rsidRPr="0C69B524" w:rsidR="00071136">
              <w:rPr>
                <w:rFonts w:ascii="LegacySanITCBoo" w:hAnsi="LegacySanITCBoo"/>
                <w:sz w:val="20"/>
                <w:szCs w:val="20"/>
              </w:rPr>
              <w:t>Homes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6F0BF8" w:rsidRDefault="00071136" w14:paraId="17382A6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Dones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6F0BF8" w:rsidRDefault="00071136" w14:paraId="60BEF3D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Total</w:t>
            </w:r>
          </w:p>
        </w:tc>
      </w:tr>
      <w:tr w:rsidRPr="009C3B27" w:rsidR="00071136" w:rsidTr="0C69B524" w14:paraId="06264989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5464A8AA" w14:textId="75EC291B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Absentisme injustificat.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34A75A1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133850D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7282273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38866390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5DFD23B" w14:textId="7F3C3752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Retard generalitzat en els aprenentatges.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7690E38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F75471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4135659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789E0DB0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16A656C5" w14:textId="15DBAFE3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proofErr w:type="spellStart"/>
            <w:r w:rsidRPr="009C3B27">
              <w:rPr>
                <w:rFonts w:ascii="LegacySanITCBoo" w:hAnsi="LegacySanITCBoo"/>
              </w:rPr>
              <w:t>Desajustaments</w:t>
            </w:r>
            <w:proofErr w:type="spellEnd"/>
            <w:r w:rsidRPr="009C3B27">
              <w:rPr>
                <w:rFonts w:ascii="LegacySanITCBoo" w:hAnsi="LegacySanITCBoo"/>
              </w:rPr>
              <w:t xml:space="preserve"> conductuals greus que posin en perill la convivència al centre.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65B73A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7D71587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05C866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02BCAC60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2801013" w14:textId="58C5C5E6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Rebuig a l’escola i manifestar algun interès per una formació més pràctica i vinculada al món laboral.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5F589C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17B3B88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4BB5BC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5A5DAB58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1B2D9281" w14:textId="320DEE3C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Problemàtica social i/o laboral.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3E5A181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15BD25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5AA0800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652632F6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56833E63" w14:textId="56F4DFC6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Conductes inadequades i asocials.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3FD39A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4988AE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B15FA0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16CF32BF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57E05B3" w14:textId="3C5CFB6A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Nivell baix d’autoestima i autoconcepte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4EAD60F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C6CF13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A6F9C6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7BDC01FC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5DA8661" w14:textId="0918979E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Joves amb mesures judicials.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4B620B8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B61478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E011DA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6986453D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42450AB8" w14:textId="539CA4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Joves amb mesures de protecció.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DB91D8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71AE47A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45FF2DA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9C3B27" w:rsidR="00071136" w:rsidTr="0C69B524" w14:paraId="7FE7A75B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5F1B2780" w14:textId="2E534C44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D’altres, seguiment per part dels SS de l’Ajuntament.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2FC73A6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0917962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071136" w:rsidP="00071136" w:rsidRDefault="00071136" w14:paraId="68E6F8E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071136" w:rsidP="00071136" w:rsidRDefault="00071136" w14:paraId="750C4E68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9C3B27" w:rsidR="008D2914" w:rsidP="0028104F" w:rsidRDefault="00000000" w14:paraId="25EB9FD2" w14:textId="565E1DE8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9C3B27">
        <w:rPr>
          <w:rFonts w:ascii="LegacySanITCBoo" w:hAnsi="LegacySanITCBoo"/>
        </w:rPr>
        <w:t xml:space="preserve">Alumnes que al llarg del curs escolar han participat i s’han donat d’alta a l’Alter, motius principals d’incorporació i actuacions </w:t>
      </w:r>
      <w:proofErr w:type="spellStart"/>
      <w:r w:rsidRPr="009C3B27">
        <w:rPr>
          <w:rFonts w:ascii="LegacySanITCBoo" w:hAnsi="LegacySanITCBoo"/>
        </w:rPr>
        <w:t>generals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duites</w:t>
      </w:r>
      <w:proofErr w:type="spellEnd"/>
      <w:r w:rsidRPr="009C3B27">
        <w:rPr>
          <w:rFonts w:ascii="LegacySanITCBoo" w:hAnsi="LegacySanITCBoo"/>
        </w:rPr>
        <w:t xml:space="preserve"> a </w:t>
      </w:r>
      <w:proofErr w:type="spellStart"/>
      <w:r w:rsidRPr="009C3B27">
        <w:rPr>
          <w:rFonts w:ascii="LegacySanITCBoo" w:hAnsi="LegacySanITCBoo"/>
        </w:rPr>
        <w:t>terme</w:t>
      </w:r>
      <w:proofErr w:type="spellEnd"/>
      <w:r w:rsidRPr="009C3B27" w:rsidR="00D073E2">
        <w:rPr>
          <w:rFonts w:ascii="LegacySanITCBoo" w:hAnsi="LegacySanITCBoo"/>
        </w:rPr>
        <w:t>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3304"/>
      </w:tblGrid>
      <w:tr w:rsidRPr="009C3B27" w:rsidR="00D073E2" w:rsidTr="006F0BF8" w14:paraId="76AAAEE9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1C4804B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11E9AA3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Motius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4C33B4C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Actuacions</w:t>
            </w:r>
          </w:p>
        </w:tc>
      </w:tr>
      <w:tr w:rsidRPr="009C3B27" w:rsidR="00D073E2" w:rsidTr="006F0BF8" w14:paraId="1D6D42DE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0D0511C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168830A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D073E2" w:rsidP="006F0BF8" w:rsidRDefault="00D073E2" w14:paraId="01BF27F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D073E2" w:rsidP="00D073E2" w:rsidRDefault="00D073E2" w14:paraId="7E1E5E10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834A31" w:rsidP="00834A31" w:rsidRDefault="00834A31" w14:paraId="1231BC37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9C3B27">
        <w:rPr>
          <w:rFonts w:ascii="LegacySanITCBoo" w:hAnsi="LegacySanITCBoo"/>
        </w:rPr>
        <w:t xml:space="preserve">Alumnes que </w:t>
      </w:r>
      <w:proofErr w:type="spellStart"/>
      <w:r w:rsidRPr="009C3B27">
        <w:rPr>
          <w:rFonts w:ascii="LegacySanITCBoo" w:hAnsi="LegacySanITCBoo"/>
        </w:rPr>
        <w:t>s’han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donat</w:t>
      </w:r>
      <w:proofErr w:type="spellEnd"/>
      <w:r w:rsidRPr="009C3B27">
        <w:rPr>
          <w:rFonts w:ascii="LegacySanITCBoo" w:hAnsi="LegacySanITCBoo"/>
        </w:rPr>
        <w:t xml:space="preserve"> de </w:t>
      </w:r>
      <w:proofErr w:type="spellStart"/>
      <w:r w:rsidRPr="009C3B27">
        <w:rPr>
          <w:rFonts w:ascii="LegacySanITCBoo" w:hAnsi="LegacySanITCBoo"/>
        </w:rPr>
        <w:t>baixa</w:t>
      </w:r>
      <w:proofErr w:type="spellEnd"/>
      <w:r w:rsidRPr="009C3B27">
        <w:rPr>
          <w:rFonts w:ascii="LegacySanITCBoo" w:hAnsi="LegacySanITCBoo"/>
        </w:rPr>
        <w:t xml:space="preserve">, </w:t>
      </w:r>
      <w:proofErr w:type="spellStart"/>
      <w:r w:rsidRPr="009C3B27">
        <w:rPr>
          <w:rFonts w:ascii="LegacySanITCBoo" w:hAnsi="LegacySanITCBoo"/>
        </w:rPr>
        <w:t>motius</w:t>
      </w:r>
      <w:proofErr w:type="spellEnd"/>
      <w:r w:rsidRPr="009C3B27">
        <w:rPr>
          <w:rFonts w:ascii="LegacySanITCBoo" w:hAnsi="LegacySanITCBoo"/>
        </w:rPr>
        <w:t xml:space="preserve"> i </w:t>
      </w:r>
      <w:proofErr w:type="spellStart"/>
      <w:r w:rsidRPr="009C3B27">
        <w:rPr>
          <w:rFonts w:ascii="LegacySanITCBoo" w:hAnsi="LegacySanITCBoo"/>
        </w:rPr>
        <w:t>actuacions</w:t>
      </w:r>
      <w:proofErr w:type="spellEnd"/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3304"/>
      </w:tblGrid>
      <w:tr w:rsidRPr="009C3B27" w:rsidR="00834A31" w:rsidTr="009C3B27" w14:paraId="16E6D6E3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190E3D7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5258832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Motius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28AD2EB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Actuacions</w:t>
            </w:r>
          </w:p>
        </w:tc>
      </w:tr>
      <w:tr w:rsidRPr="009C3B27" w:rsidR="00834A31" w:rsidTr="009C3B27" w14:paraId="44925314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30CE8E3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7F32C65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59EF18A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834A31" w:rsidP="00834A31" w:rsidRDefault="00834A31" w14:paraId="3C8A02E1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/>
        <w:rPr>
          <w:rFonts w:ascii="LegacySanITCBoo" w:hAnsi="LegacySanITCBoo"/>
        </w:rPr>
      </w:pPr>
    </w:p>
    <w:p w:rsidRPr="009C3B27" w:rsidR="00834A31" w:rsidP="00834A31" w:rsidRDefault="00834A31" w14:paraId="159D38B3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Seguiment</w:t>
      </w:r>
      <w:proofErr w:type="spellEnd"/>
      <w:r w:rsidRPr="009C3B27">
        <w:rPr>
          <w:rFonts w:ascii="LegacySanITCBoo" w:hAnsi="LegacySanITCBoo"/>
        </w:rPr>
        <w:t xml:space="preserve"> individual </w:t>
      </w:r>
      <w:proofErr w:type="spellStart"/>
      <w:r w:rsidRPr="009C3B27">
        <w:rPr>
          <w:rFonts w:ascii="LegacySanITCBoo" w:hAnsi="LegacySanITCBoo"/>
        </w:rPr>
        <w:t>dels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processos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educatius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dels</w:t>
      </w:r>
      <w:proofErr w:type="spellEnd"/>
      <w:r w:rsidRPr="009C3B27">
        <w:rPr>
          <w:rFonts w:ascii="LegacySanITCBoo" w:hAnsi="LegacySanITCBoo"/>
        </w:rPr>
        <w:t xml:space="preserve"> alumnes </w:t>
      </w:r>
      <w:proofErr w:type="spellStart"/>
      <w:r w:rsidRPr="009C3B27">
        <w:rPr>
          <w:rFonts w:ascii="LegacySanITCBoo" w:hAnsi="LegacySanITCBoo"/>
        </w:rPr>
        <w:t>participants</w:t>
      </w:r>
      <w:proofErr w:type="spellEnd"/>
      <w:r w:rsidRPr="009C3B27">
        <w:rPr>
          <w:rFonts w:ascii="LegacySanITCBoo" w:hAnsi="LegacySanITCBoo"/>
        </w:rPr>
        <w:t xml:space="preserve"> en el </w:t>
      </w:r>
      <w:proofErr w:type="spellStart"/>
      <w:r w:rsidRPr="009C3B27">
        <w:rPr>
          <w:rFonts w:ascii="LegacySanITCBoo" w:hAnsi="LegacySanITCBoo"/>
        </w:rPr>
        <w:t>recurs</w:t>
      </w:r>
      <w:proofErr w:type="spellEnd"/>
      <w:r w:rsidRPr="009C3B27">
        <w:rPr>
          <w:rFonts w:ascii="LegacySanITCBoo" w:hAnsi="LegacySanITCBoo"/>
        </w:rPr>
        <w:t xml:space="preserve"> (</w:t>
      </w:r>
      <w:proofErr w:type="spellStart"/>
      <w:r w:rsidRPr="009C3B27">
        <w:rPr>
          <w:rFonts w:ascii="LegacySanITCBoo" w:hAnsi="LegacySanITCBoo"/>
        </w:rPr>
        <w:t>valoració</w:t>
      </w:r>
      <w:proofErr w:type="spellEnd"/>
      <w:r w:rsidRPr="009C3B27">
        <w:rPr>
          <w:rFonts w:ascii="LegacySanITCBoo" w:hAnsi="LegacySanITCBoo"/>
        </w:rPr>
        <w:t xml:space="preserve"> individual </w:t>
      </w:r>
      <w:proofErr w:type="spellStart"/>
      <w:r w:rsidRPr="009C3B27">
        <w:rPr>
          <w:rFonts w:ascii="LegacySanITCBoo" w:hAnsi="LegacySanITCBoo"/>
        </w:rPr>
        <w:t>dels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processos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d’aprenentatge</w:t>
      </w:r>
      <w:proofErr w:type="spellEnd"/>
      <w:r w:rsidRPr="009C3B27">
        <w:rPr>
          <w:rFonts w:ascii="LegacySanITCBoo" w:hAnsi="LegacySanITCBoo"/>
        </w:rPr>
        <w:t xml:space="preserve">, </w:t>
      </w:r>
      <w:proofErr w:type="spellStart"/>
      <w:r w:rsidRPr="009C3B27">
        <w:rPr>
          <w:rFonts w:ascii="LegacySanITCBoo" w:hAnsi="LegacySanITCBoo"/>
        </w:rPr>
        <w:t>observacions</w:t>
      </w:r>
      <w:proofErr w:type="spellEnd"/>
      <w:r w:rsidRPr="009C3B27">
        <w:rPr>
          <w:rFonts w:ascii="LegacySanITCBoo" w:hAnsi="LegacySanITCBoo"/>
        </w:rPr>
        <w:t xml:space="preserve">, </w:t>
      </w:r>
      <w:proofErr w:type="spellStart"/>
      <w:r w:rsidRPr="009C3B27">
        <w:rPr>
          <w:rFonts w:ascii="LegacySanITCBoo" w:hAnsi="LegacySanITCBoo"/>
        </w:rPr>
        <w:t>grau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d’assoliment</w:t>
      </w:r>
      <w:proofErr w:type="spellEnd"/>
      <w:r w:rsidRPr="009C3B27">
        <w:rPr>
          <w:rFonts w:ascii="LegacySanITCBoo" w:hAnsi="LegacySanITCBoo"/>
        </w:rPr>
        <w:t xml:space="preserve">, </w:t>
      </w:r>
      <w:proofErr w:type="spellStart"/>
      <w:r w:rsidRPr="009C3B27">
        <w:rPr>
          <w:rFonts w:ascii="LegacySanITCBoo" w:hAnsi="LegacySanITCBoo"/>
        </w:rPr>
        <w:t>etc</w:t>
      </w:r>
      <w:proofErr w:type="spellEnd"/>
      <w:r w:rsidRPr="009C3B27">
        <w:rPr>
          <w:rFonts w:ascii="LegacySanITCBoo" w:hAnsi="LegacySanITCBoo"/>
        </w:rPr>
        <w:t>).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3304"/>
      </w:tblGrid>
      <w:tr w:rsidRPr="009C3B27" w:rsidR="00834A31" w:rsidTr="009C3B27" w14:paraId="25538D8A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4B94DF0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293CEBA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Formació bàsica al centre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21286265" w14:textId="7E969B38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 xml:space="preserve">Formació </w:t>
            </w:r>
            <w:r w:rsidRPr="009C3B27">
              <w:rPr>
                <w:rFonts w:ascii="LegacySanITCBoo" w:hAnsi="LegacySanITCBoo"/>
              </w:rPr>
              <w:t>ALTER</w:t>
            </w:r>
          </w:p>
        </w:tc>
      </w:tr>
      <w:tr w:rsidRPr="009C3B27" w:rsidR="00834A31" w:rsidTr="009C3B27" w14:paraId="74BDF772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1169C09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210E82C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44BBD3E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834A31" w:rsidP="00834A31" w:rsidRDefault="00834A31" w14:paraId="36CAD424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 w:line="240" w:lineRule="auto"/>
        <w:rPr>
          <w:rFonts w:ascii="LegacySanITCBoo" w:hAnsi="LegacySanITCBoo"/>
        </w:rPr>
      </w:pPr>
    </w:p>
    <w:p w:rsidRPr="009C3B27" w:rsidR="00834A31" w:rsidP="00834A31" w:rsidRDefault="00834A31" w14:paraId="1E39292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9C3B27">
        <w:rPr>
          <w:rFonts w:ascii="LegacySanITCBoo" w:hAnsi="LegacySanITCBoo"/>
        </w:rPr>
        <w:t xml:space="preserve">Alumnes que continuaran al programa el </w:t>
      </w:r>
      <w:proofErr w:type="spellStart"/>
      <w:r w:rsidRPr="009C3B27">
        <w:rPr>
          <w:rFonts w:ascii="LegacySanITCBoo" w:hAnsi="LegacySanITCBoo"/>
        </w:rPr>
        <w:t>curs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vinent</w:t>
      </w:r>
      <w:proofErr w:type="spellEnd"/>
      <w:r w:rsidRPr="009C3B27">
        <w:rPr>
          <w:rFonts w:ascii="LegacySanITCBoo" w:hAnsi="LegacySanITCBoo"/>
        </w:rPr>
        <w:t xml:space="preserve"> i alumnes que </w:t>
      </w:r>
      <w:proofErr w:type="spellStart"/>
      <w:r w:rsidRPr="009C3B27">
        <w:rPr>
          <w:rFonts w:ascii="LegacySanITCBoo" w:hAnsi="LegacySanITCBoo"/>
        </w:rPr>
        <w:t>s’han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incorporat</w:t>
      </w:r>
      <w:proofErr w:type="spellEnd"/>
      <w:r w:rsidRPr="009C3B27">
        <w:rPr>
          <w:rFonts w:ascii="LegacySanITCBoo" w:hAnsi="LegacySanITCBoo"/>
        </w:rPr>
        <w:t xml:space="preserve"> al centre </w:t>
      </w:r>
      <w:proofErr w:type="spellStart"/>
      <w:r w:rsidRPr="009C3B27">
        <w:rPr>
          <w:rFonts w:ascii="LegacySanITCBoo" w:hAnsi="LegacySanITCBoo"/>
        </w:rPr>
        <w:t>educatiu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ordinari</w:t>
      </w:r>
      <w:proofErr w:type="spellEnd"/>
      <w:r w:rsidRPr="009C3B27">
        <w:rPr>
          <w:rFonts w:ascii="LegacySanITCBoo" w:hAnsi="LegacySanITCBoo"/>
        </w:rPr>
        <w:t xml:space="preserve">. </w:t>
      </w:r>
      <w:proofErr w:type="spellStart"/>
      <w:r w:rsidRPr="009C3B27">
        <w:rPr>
          <w:rFonts w:ascii="LegacySanITCBoo" w:hAnsi="LegacySanITCBoo"/>
        </w:rPr>
        <w:t>Observacions</w:t>
      </w:r>
      <w:proofErr w:type="spellEnd"/>
      <w:r w:rsidRPr="009C3B27">
        <w:rPr>
          <w:rFonts w:ascii="LegacySanITCBoo" w:hAnsi="LegacySanITCBoo"/>
        </w:rPr>
        <w:t>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3304"/>
      </w:tblGrid>
      <w:tr w:rsidRPr="009C3B27" w:rsidR="00834A31" w:rsidTr="009C3B27" w14:paraId="49BF169E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11EC2F8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2CE84C0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Continuaran el curs vinent al PISE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66B85C7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Incorporacions al centre</w:t>
            </w:r>
          </w:p>
        </w:tc>
      </w:tr>
      <w:tr w:rsidRPr="009C3B27" w:rsidR="00834A31" w:rsidTr="009C3B27" w14:paraId="3C6257C4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42D394B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49FE4C1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34A31" w:rsidP="006F0BF8" w:rsidRDefault="00834A31" w14:paraId="3BB8D22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8D2914" w:rsidRDefault="008D2914" w14:paraId="25EB9FF9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 w:line="240" w:lineRule="auto"/>
        <w:rPr>
          <w:rFonts w:ascii="LegacySanITCBoo" w:hAnsi="LegacySanITCBoo"/>
        </w:rPr>
      </w:pPr>
    </w:p>
    <w:p w:rsidRPr="009C3B27" w:rsidR="00431F1F" w:rsidP="00431F1F" w:rsidRDefault="00000000" w14:paraId="7B5FD0A1" w14:textId="77777777">
      <w:pPr>
        <w:tabs>
          <w:tab w:val="left" w:pos="714"/>
          <w:tab w:val="left" w:pos="1565"/>
          <w:tab w:val="left" w:pos="1707"/>
          <w:tab w:val="left" w:pos="6384"/>
          <w:tab w:val="left" w:pos="7093"/>
          <w:tab w:val="left" w:pos="7235"/>
          <w:tab w:val="left" w:pos="7377"/>
          <w:tab w:val="left" w:pos="8369"/>
        </w:tabs>
        <w:spacing w:after="120"/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Valorau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els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aspectes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següents</w:t>
      </w:r>
      <w:proofErr w:type="spellEnd"/>
      <w:r w:rsidRPr="009C3B27">
        <w:rPr>
          <w:rFonts w:ascii="LegacySanITCBoo" w:hAnsi="LegacySanITCBoo"/>
        </w:rPr>
        <w:t xml:space="preserve"> (de menor a major grau d’assoliment). En general, </w:t>
      </w:r>
      <w:proofErr w:type="spellStart"/>
      <w:r w:rsidRPr="009C3B27">
        <w:rPr>
          <w:rFonts w:ascii="LegacySanITCBoo" w:hAnsi="LegacySanITCBoo"/>
        </w:rPr>
        <w:t>amb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l’Alter</w:t>
      </w:r>
      <w:proofErr w:type="spellEnd"/>
      <w:r w:rsidRPr="009C3B27">
        <w:rPr>
          <w:rFonts w:ascii="LegacySanITCBoo" w:hAnsi="LegacySanITCBoo"/>
        </w:rPr>
        <w:t>:</w:t>
      </w:r>
      <w:r w:rsidRPr="009C3B27" w:rsidR="00431F1F">
        <w:rPr>
          <w:rFonts w:ascii="LegacySanITCBoo" w:hAnsi="LegacySanITCBoo"/>
        </w:rPr>
        <w:br/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6"/>
        <w:gridCol w:w="425"/>
        <w:gridCol w:w="426"/>
        <w:gridCol w:w="425"/>
        <w:gridCol w:w="425"/>
        <w:gridCol w:w="425"/>
      </w:tblGrid>
      <w:tr w:rsidRPr="009C3B27" w:rsidR="00431F1F" w:rsidTr="009C3B27" w14:paraId="2D8AEC2A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25D3B6E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461CDD6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5C66098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5187CBA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3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619D3A3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4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6F0BF8" w:rsidRDefault="00431F1F" w14:paraId="67CFE4D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5</w:t>
            </w:r>
          </w:p>
        </w:tc>
      </w:tr>
      <w:tr w:rsidRPr="009C3B27" w:rsidR="00431F1F" w:rsidTr="009C3B27" w14:paraId="045FC8E1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592DBDA" w14:textId="33290F12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S’han pogut desbloquejar situacions de conflicte.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E0916C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DBCCA2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EA43AE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D743F4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FAC69B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1536D7D9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69AA12D6" w14:textId="67FBFEE3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 pogut prevenir l’abandonament prematur.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CA1974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E362C9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F5A02A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5B24EAC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24ED46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739F160D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403594D" w14:textId="23A41CCB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Els alumnes han pogut tenir contacte amb el món laboral, descobrir i definir interessos i posar en pràctica habilitats professionals.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F85C50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9E4604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94F641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5C03C7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ADDA21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7F43EA9B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91DF38C" w14:textId="691BF8A9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  <w:spacing w:val="-4"/>
              </w:rPr>
              <w:t>Se’ls ha facilitat un trànsit a la vida adulta.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D15216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EAEE9D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574EE31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86B6D8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C54E0E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4DB14340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6B8C3876" w14:textId="5BE5CFF8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 ofert una atenció més acurada cap als alumnes.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D5F065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182509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F5A210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FB296A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14BA2C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097A92CD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46DD19C" w14:textId="2F20D1AE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 disminuït el grau de conflictivitat al centre educatiu.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40F071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6F8EF64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5A8A2F1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23CB15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6D6CFED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7736E08E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E5E6829" w14:textId="6A076FAB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S’han millorat les relacions entre alumnes i centre educatiu.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6CED4B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7C473C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69ABC0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92C933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E17842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659F14C1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F518D7E" w14:textId="3E3AF066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S’han pogut solucionar els problemes més ràpidament.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6ADCF7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4FC3CD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BB75B6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439461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1442E6D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7C829967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22EC2EF8" w14:textId="101AF62E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S’han pogut disminuir els nivells d’absentisme.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59D2A76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16DD77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6DEED18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DE9332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65D834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  <w:tr w:rsidRPr="009C3B27" w:rsidR="00431F1F" w:rsidTr="009C3B27" w14:paraId="528E73F9" w14:textId="77777777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3943F76F" w14:textId="6EF8F336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D’altres (</w:t>
            </w:r>
            <w:proofErr w:type="spellStart"/>
            <w:r w:rsidRPr="009C3B27">
              <w:rPr>
                <w:rFonts w:ascii="LegacySanITCBoo" w:hAnsi="LegacySanITCBoo"/>
              </w:rPr>
              <w:t>especificau</w:t>
            </w:r>
            <w:proofErr w:type="spellEnd"/>
            <w:r w:rsidRPr="009C3B27">
              <w:rPr>
                <w:rFonts w:ascii="LegacySanITCBoo" w:hAnsi="LegacySanITCBoo"/>
              </w:rPr>
              <w:t xml:space="preserve"> quins).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F78304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40E0A3D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04F9D11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ED60C8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431F1F" w:rsidP="00431F1F" w:rsidRDefault="00431F1F" w14:paraId="74AAABD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</w:p>
        </w:tc>
      </w:tr>
    </w:tbl>
    <w:p w:rsidRPr="009C3B27" w:rsidR="00167889" w:rsidP="00167889" w:rsidRDefault="00167889" w14:paraId="57E893B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25387A" w:rsidP="0025387A" w:rsidRDefault="0025387A" w14:paraId="4C46F618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Activitats</w:t>
      </w:r>
      <w:proofErr w:type="spellEnd"/>
      <w:r w:rsidRPr="009C3B27">
        <w:rPr>
          <w:rFonts w:ascii="LegacySanITCBoo" w:hAnsi="LegacySanITCBoo"/>
        </w:rPr>
        <w:t xml:space="preserve"> específiques </w:t>
      </w:r>
      <w:proofErr w:type="spellStart"/>
      <w:r w:rsidRPr="009C3B27">
        <w:rPr>
          <w:rFonts w:ascii="LegacySanITCBoo" w:hAnsi="LegacySanITCBoo"/>
        </w:rPr>
        <w:t>duites</w:t>
      </w:r>
      <w:proofErr w:type="spellEnd"/>
      <w:r w:rsidRPr="009C3B27">
        <w:rPr>
          <w:rFonts w:ascii="LegacySanITCBoo" w:hAnsi="LegacySanITCBoo"/>
        </w:rPr>
        <w:t xml:space="preserve"> a </w:t>
      </w:r>
      <w:proofErr w:type="spellStart"/>
      <w:r w:rsidRPr="009C3B27">
        <w:rPr>
          <w:rFonts w:ascii="LegacySanITCBoo" w:hAnsi="LegacySanITCBoo"/>
        </w:rPr>
        <w:t>terme</w:t>
      </w:r>
      <w:proofErr w:type="spellEnd"/>
      <w:r w:rsidRPr="009C3B27">
        <w:rPr>
          <w:rFonts w:ascii="LegacySanITCBoo" w:hAnsi="LegacySanITCBoo"/>
        </w:rPr>
        <w:t xml:space="preserve"> i </w:t>
      </w:r>
      <w:proofErr w:type="spellStart"/>
      <w:r w:rsidRPr="009C3B27">
        <w:rPr>
          <w:rFonts w:ascii="LegacySanITCBoo" w:hAnsi="LegacySanITCBoo"/>
        </w:rPr>
        <w:t>valoració</w:t>
      </w:r>
      <w:proofErr w:type="spellEnd"/>
      <w:r w:rsidRPr="009C3B27">
        <w:rPr>
          <w:rFonts w:ascii="LegacySanITCBoo" w:hAnsi="LegacySanITCBoo"/>
        </w:rPr>
        <w:t xml:space="preserve"> del </w:t>
      </w:r>
      <w:proofErr w:type="spellStart"/>
      <w:r w:rsidRPr="009C3B27">
        <w:rPr>
          <w:rFonts w:ascii="LegacySanITCBoo" w:hAnsi="LegacySanITCBoo"/>
        </w:rPr>
        <w:t>grau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d’aprofitament</w:t>
      </w:r>
      <w:proofErr w:type="spellEnd"/>
      <w:r w:rsidRPr="009C3B27">
        <w:rPr>
          <w:rFonts w:ascii="LegacySanITCBoo" w:hAnsi="LegacySanITCBoo"/>
        </w:rPr>
        <w:t xml:space="preserve"> general del </w:t>
      </w:r>
      <w:proofErr w:type="spellStart"/>
      <w:r w:rsidRPr="009C3B27">
        <w:rPr>
          <w:rFonts w:ascii="LegacySanITCBoo" w:hAnsi="LegacySanITCBoo"/>
        </w:rPr>
        <w:t>grup</w:t>
      </w:r>
      <w:proofErr w:type="spellEnd"/>
      <w:r w:rsidRPr="009C3B27">
        <w:rPr>
          <w:rFonts w:ascii="LegacySanITCBoo" w:hAnsi="LegacySanITCBoo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25387A" w:rsidTr="006F0BF8" w14:paraId="50A2F496" w14:textId="77777777">
        <w:tc>
          <w:tcPr>
            <w:tcW w:w="9061" w:type="dxa"/>
          </w:tcPr>
          <w:p w:rsidRPr="009C3B27" w:rsidR="0025387A" w:rsidP="006F0BF8" w:rsidRDefault="0025387A" w14:paraId="595BD5CD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  <w:p w:rsidRPr="009C3B27" w:rsidR="0025387A" w:rsidP="006F0BF8" w:rsidRDefault="0025387A" w14:paraId="33260692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  <w:p w:rsidRPr="009C3B27" w:rsidR="0025387A" w:rsidP="006F0BF8" w:rsidRDefault="0025387A" w14:paraId="54D6D47F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Pr="009C3B27" w:rsidR="0025387A" w:rsidP="0025387A" w:rsidRDefault="0025387A" w14:paraId="168E0047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167889" w:rsidP="00167889" w:rsidRDefault="00167889" w14:paraId="2167CE5A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8D2914" w:rsidP="00167889" w:rsidRDefault="00000000" w14:paraId="25EBA049" w14:textId="794684F6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Professionals</w:t>
      </w:r>
      <w:proofErr w:type="spellEnd"/>
      <w:r w:rsidRPr="009C3B27">
        <w:rPr>
          <w:rFonts w:ascii="LegacySanITCBoo" w:hAnsi="LegacySanITCBoo"/>
        </w:rPr>
        <w:t xml:space="preserve"> que han </w:t>
      </w:r>
      <w:proofErr w:type="spellStart"/>
      <w:r w:rsidRPr="009C3B27">
        <w:rPr>
          <w:rFonts w:ascii="LegacySanITCBoo" w:hAnsi="LegacySanITCBoo"/>
        </w:rPr>
        <w:t>participat</w:t>
      </w:r>
      <w:proofErr w:type="spellEnd"/>
      <w:r w:rsidRPr="009C3B27">
        <w:rPr>
          <w:rFonts w:ascii="LegacySanITCBoo" w:hAnsi="LegacySanITCBoo"/>
        </w:rPr>
        <w:t xml:space="preserve"> en el programa d’intervenció socioeducativa i funcions / actuacions principals.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745"/>
      </w:tblGrid>
      <w:tr w:rsidRPr="009C3B27" w:rsidR="008D2914" w:rsidTr="009C3B27" w14:paraId="25EBA04C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D2914" w:rsidRDefault="00000000" w14:paraId="25EBA04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Professionals que hi han participat</w:t>
            </w: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D2914" w:rsidRDefault="00000000" w14:paraId="25EBA04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Funcions/tasques desenvolupades</w:t>
            </w:r>
          </w:p>
        </w:tc>
      </w:tr>
      <w:tr w:rsidRPr="009C3B27" w:rsidR="008D2914" w:rsidTr="009C3B27" w14:paraId="25EBA04F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D2914" w:rsidRDefault="008D2914" w14:paraId="25EBA04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8D2914" w:rsidRDefault="008D2914" w14:paraId="25EBA04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8D2914" w:rsidRDefault="008D2914" w14:paraId="25EBA050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9C3B27" w:rsidR="009A5A99" w:rsidP="009A5A99" w:rsidRDefault="009A5A99" w14:paraId="58D9E1DA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9A5A99" w:rsidP="009A5A99" w:rsidRDefault="009A5A99" w14:paraId="39BA58D0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Professionals</w:t>
      </w:r>
      <w:proofErr w:type="spellEnd"/>
      <w:r w:rsidRPr="009C3B27">
        <w:rPr>
          <w:rFonts w:ascii="LegacySanITCBoo" w:hAnsi="LegacySanITCBoo"/>
        </w:rPr>
        <w:t xml:space="preserve"> que han </w:t>
      </w:r>
      <w:proofErr w:type="spellStart"/>
      <w:r w:rsidRPr="009C3B27">
        <w:rPr>
          <w:rFonts w:ascii="LegacySanITCBoo" w:hAnsi="LegacySanITCBoo"/>
        </w:rPr>
        <w:t>participat</w:t>
      </w:r>
      <w:proofErr w:type="spellEnd"/>
      <w:r w:rsidRPr="009C3B27">
        <w:rPr>
          <w:rFonts w:ascii="LegacySanITCBoo" w:hAnsi="LegacySanITCBoo"/>
        </w:rPr>
        <w:t xml:space="preserve"> en el programa </w:t>
      </w:r>
      <w:proofErr w:type="spellStart"/>
      <w:r w:rsidRPr="009C3B27">
        <w:rPr>
          <w:rFonts w:ascii="LegacySanITCBoo" w:hAnsi="LegacySanITCBoo"/>
        </w:rPr>
        <w:t>d’intervenció</w:t>
      </w:r>
      <w:proofErr w:type="spellEnd"/>
      <w:r w:rsidRPr="009C3B27">
        <w:rPr>
          <w:rFonts w:ascii="LegacySanITCBoo" w:hAnsi="LegacySanITCBoo"/>
        </w:rPr>
        <w:t xml:space="preserve"> socioeducativa i </w:t>
      </w:r>
      <w:proofErr w:type="spellStart"/>
      <w:r w:rsidRPr="009C3B27">
        <w:rPr>
          <w:rFonts w:ascii="LegacySanITCBoo" w:hAnsi="LegacySanITCBoo"/>
        </w:rPr>
        <w:t>funcions</w:t>
      </w:r>
      <w:proofErr w:type="spellEnd"/>
      <w:r w:rsidRPr="009C3B27">
        <w:rPr>
          <w:rFonts w:ascii="LegacySanITCBoo" w:hAnsi="LegacySanITCBoo"/>
        </w:rPr>
        <w:t xml:space="preserve"> / </w:t>
      </w:r>
      <w:proofErr w:type="spellStart"/>
      <w:r w:rsidRPr="009C3B27">
        <w:rPr>
          <w:rFonts w:ascii="LegacySanITCBoo" w:hAnsi="LegacySanITCBoo"/>
        </w:rPr>
        <w:t>actuacions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principals</w:t>
      </w:r>
      <w:proofErr w:type="spellEnd"/>
      <w:r w:rsidRPr="009C3B27">
        <w:rPr>
          <w:rFonts w:ascii="LegacySanITCBoo" w:hAnsi="LegacySanITCBoo"/>
        </w:rPr>
        <w:t>.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745"/>
      </w:tblGrid>
      <w:tr w:rsidRPr="009C3B27" w:rsidR="009A5A99" w:rsidTr="009C3B27" w14:paraId="3E71CB6B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3CEDFDA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Professionals que hi han participat</w:t>
            </w: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1127C9B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Funcions/tasques desenvolupades</w:t>
            </w:r>
          </w:p>
        </w:tc>
      </w:tr>
      <w:tr w:rsidRPr="009C3B27" w:rsidR="009A5A99" w:rsidTr="009C3B27" w14:paraId="47FBFA14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2E95973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3BD726E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28B5B7C5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9C3B27" w:rsidR="009A5A99" w:rsidP="009A5A99" w:rsidRDefault="009A5A99" w14:paraId="5E57C69F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Relacions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amb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altres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institucions</w:t>
      </w:r>
      <w:proofErr w:type="spellEnd"/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745"/>
      </w:tblGrid>
      <w:tr w:rsidRPr="009C3B27" w:rsidR="009A5A99" w:rsidTr="009C3B27" w14:paraId="4D8B0A1A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686BBB9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Institucions, entitats, organismes amb les quals hi ha hagut coordinació</w:t>
            </w: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08089D6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9C3B27">
              <w:rPr>
                <w:rFonts w:ascii="LegacySanITCBoo" w:hAnsi="LegacySanITCBoo"/>
              </w:rPr>
              <w:t>Motiu de les relacions i valoració</w:t>
            </w:r>
          </w:p>
        </w:tc>
      </w:tr>
      <w:tr w:rsidRPr="009C3B27" w:rsidR="009A5A99" w:rsidTr="009C3B27" w14:paraId="2E7DB3A0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6A0F5C3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C3B27" w:rsidR="009A5A99" w:rsidP="006F0BF8" w:rsidRDefault="009A5A99" w14:paraId="6A5087F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2760DC3D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9C3B27" w:rsidR="009A5A99" w:rsidP="009A5A99" w:rsidRDefault="009A5A99" w14:paraId="49EDE534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Horari</w:t>
      </w:r>
      <w:proofErr w:type="spellEnd"/>
      <w:r w:rsidRPr="009C3B27">
        <w:rPr>
          <w:rFonts w:ascii="LegacySanITCBoo" w:hAnsi="LegacySanITCBoo"/>
        </w:rPr>
        <w:t xml:space="preserve"> al centre </w:t>
      </w:r>
      <w:proofErr w:type="spellStart"/>
      <w:r w:rsidRPr="009C3B27">
        <w:rPr>
          <w:rFonts w:ascii="LegacySanITCBoo" w:hAnsi="LegacySanITCBoo"/>
        </w:rPr>
        <w:t>educatiu</w:t>
      </w:r>
      <w:proofErr w:type="spellEnd"/>
      <w:r w:rsidRPr="009C3B27">
        <w:rPr>
          <w:rFonts w:ascii="LegacySanITCBoo" w:hAnsi="LegacySanITCBoo"/>
        </w:rPr>
        <w:t xml:space="preserve"> / taller. </w:t>
      </w:r>
      <w:proofErr w:type="spellStart"/>
      <w:r w:rsidRPr="009C3B27">
        <w:rPr>
          <w:rFonts w:ascii="LegacySanITCBoo" w:hAnsi="LegacySanITCBoo"/>
        </w:rPr>
        <w:t>Valoració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9A5A99" w:rsidTr="006F0BF8" w14:paraId="0BC8CDE0" w14:textId="77777777">
        <w:tc>
          <w:tcPr>
            <w:tcW w:w="9061" w:type="dxa"/>
          </w:tcPr>
          <w:p w:rsidRPr="009C3B27" w:rsidR="009A5A99" w:rsidP="006F0BF8" w:rsidRDefault="009A5A99" w14:paraId="467EDBF3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318EC0A0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9A5A99" w:rsidP="009A5A99" w:rsidRDefault="009A5A99" w14:paraId="4C80811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Tallers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9A5A99" w:rsidTr="006F0BF8" w14:paraId="7EFED85B" w14:textId="77777777">
        <w:tc>
          <w:tcPr>
            <w:tcW w:w="9061" w:type="dxa"/>
          </w:tcPr>
          <w:p w:rsidRPr="009C3B27" w:rsidR="009A5A99" w:rsidP="006F0BF8" w:rsidRDefault="009A5A99" w14:paraId="78E4DCFD" w14:textId="77777777">
            <w:pPr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11BF2468" w14:textId="77777777">
      <w:pPr>
        <w:rPr>
          <w:rFonts w:ascii="LegacySanITCBoo" w:hAnsi="LegacySanITCBoo"/>
        </w:rPr>
      </w:pPr>
    </w:p>
    <w:p w:rsidRPr="009C3B27" w:rsidR="009A5A99" w:rsidP="009A5A99" w:rsidRDefault="009A5A99" w14:paraId="6CE45B4E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Anàlisi</w:t>
      </w:r>
      <w:proofErr w:type="spellEnd"/>
      <w:r w:rsidRPr="009C3B27">
        <w:rPr>
          <w:rFonts w:ascii="LegacySanITCBoo" w:hAnsi="LegacySanITCBoo"/>
        </w:rPr>
        <w:t xml:space="preserve"> i </w:t>
      </w:r>
      <w:proofErr w:type="spellStart"/>
      <w:r w:rsidRPr="009C3B27">
        <w:rPr>
          <w:rFonts w:ascii="LegacySanITCBoo" w:hAnsi="LegacySanITCBoo"/>
        </w:rPr>
        <w:t>valoració</w:t>
      </w:r>
      <w:proofErr w:type="spellEnd"/>
      <w:r w:rsidRPr="009C3B27">
        <w:rPr>
          <w:rFonts w:ascii="LegacySanITCBoo" w:hAnsi="LegacySanITCBoo"/>
        </w:rPr>
        <w:t xml:space="preserve"> de les </w:t>
      </w:r>
      <w:proofErr w:type="spellStart"/>
      <w:r w:rsidRPr="009C3B27">
        <w:rPr>
          <w:rFonts w:ascii="LegacySanITCBoo" w:hAnsi="LegacySanITCBoo"/>
        </w:rPr>
        <w:t>estratègies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9A5A99" w:rsidTr="006F0BF8" w14:paraId="1912BE8A" w14:textId="77777777">
        <w:tc>
          <w:tcPr>
            <w:tcW w:w="9061" w:type="dxa"/>
          </w:tcPr>
          <w:p w:rsidRPr="009C3B27" w:rsidR="009A5A99" w:rsidP="006F0BF8" w:rsidRDefault="009A5A99" w14:paraId="0F8FC204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7F24789D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9C3B27" w:rsidR="009A5A99" w:rsidP="009A5A99" w:rsidRDefault="009A5A99" w14:paraId="35341FFD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proofErr w:type="spellStart"/>
      <w:r w:rsidRPr="009C3B27">
        <w:rPr>
          <w:rFonts w:ascii="LegacySanITCBoo" w:hAnsi="LegacySanITCBoo"/>
        </w:rPr>
        <w:t>Propostes</w:t>
      </w:r>
      <w:proofErr w:type="spellEnd"/>
      <w:r w:rsidRPr="009C3B27">
        <w:rPr>
          <w:rFonts w:ascii="LegacySanITCBoo" w:hAnsi="LegacySanITCBoo"/>
        </w:rPr>
        <w:t xml:space="preserve"> de </w:t>
      </w:r>
      <w:proofErr w:type="spellStart"/>
      <w:r w:rsidRPr="009C3B27">
        <w:rPr>
          <w:rFonts w:ascii="LegacySanITCBoo" w:hAnsi="LegacySanITCBoo"/>
        </w:rPr>
        <w:t>canvi</w:t>
      </w:r>
      <w:proofErr w:type="spellEnd"/>
      <w:r w:rsidRPr="009C3B27">
        <w:rPr>
          <w:rFonts w:ascii="LegacySanITCBoo" w:hAnsi="LegacySanITCBoo"/>
        </w:rPr>
        <w:t xml:space="preserve"> i </w:t>
      </w:r>
      <w:proofErr w:type="spellStart"/>
      <w:r w:rsidRPr="009C3B27">
        <w:rPr>
          <w:rFonts w:ascii="LegacySanITCBoo" w:hAnsi="LegacySanITCBoo"/>
        </w:rPr>
        <w:t>millora</w:t>
      </w:r>
      <w:proofErr w:type="spellEnd"/>
      <w:r w:rsidRPr="009C3B27">
        <w:rPr>
          <w:rFonts w:ascii="LegacySanITCBoo" w:hAnsi="LegacySanITCBoo"/>
        </w:rPr>
        <w:t xml:space="preserve"> per </w:t>
      </w:r>
      <w:proofErr w:type="spellStart"/>
      <w:r w:rsidRPr="009C3B27">
        <w:rPr>
          <w:rFonts w:ascii="LegacySanITCBoo" w:hAnsi="LegacySanITCBoo"/>
        </w:rPr>
        <w:t>al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curs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vinent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9A5A99" w:rsidTr="006F0BF8" w14:paraId="65171F8B" w14:textId="77777777">
        <w:tc>
          <w:tcPr>
            <w:tcW w:w="9061" w:type="dxa"/>
          </w:tcPr>
          <w:p w:rsidRPr="009C3B27" w:rsidR="009A5A99" w:rsidP="006F0BF8" w:rsidRDefault="009A5A99" w14:paraId="2BBBF79D" w14:textId="77777777">
            <w:pPr>
              <w:rPr>
                <w:rFonts w:ascii="LegacySanITCBoo" w:hAnsi="LegacySanITCBoo"/>
              </w:rPr>
            </w:pPr>
          </w:p>
        </w:tc>
      </w:tr>
    </w:tbl>
    <w:p w:rsidRPr="009C3B27" w:rsidR="009A5A99" w:rsidP="009A5A99" w:rsidRDefault="009A5A99" w14:paraId="43220BB6" w14:textId="77777777">
      <w:pPr>
        <w:rPr>
          <w:rFonts w:ascii="LegacySanITCBoo" w:hAnsi="LegacySanITCBoo"/>
        </w:rPr>
      </w:pPr>
    </w:p>
    <w:p w:rsidRPr="009C3B27" w:rsidR="009A5A99" w:rsidP="009A5A99" w:rsidRDefault="009A5A99" w14:paraId="0C28146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9C3B27">
        <w:rPr>
          <w:rFonts w:ascii="LegacySanITCBoo" w:hAnsi="LegacySanITCBoo"/>
        </w:rPr>
        <w:t xml:space="preserve">Alumnes </w:t>
      </w:r>
      <w:proofErr w:type="spellStart"/>
      <w:r w:rsidRPr="009C3B27">
        <w:rPr>
          <w:rFonts w:ascii="LegacySanITCBoo" w:hAnsi="LegacySanITCBoo"/>
        </w:rPr>
        <w:t>proposats</w:t>
      </w:r>
      <w:proofErr w:type="spellEnd"/>
      <w:r w:rsidRPr="009C3B27">
        <w:rPr>
          <w:rFonts w:ascii="LegacySanITCBoo" w:hAnsi="LegacySanITCBoo"/>
        </w:rPr>
        <w:t xml:space="preserve"> per </w:t>
      </w:r>
      <w:proofErr w:type="spellStart"/>
      <w:r w:rsidRPr="009C3B27">
        <w:rPr>
          <w:rFonts w:ascii="LegacySanITCBoo" w:hAnsi="LegacySanITCBoo"/>
        </w:rPr>
        <w:t>al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curs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vinent</w:t>
      </w:r>
      <w:proofErr w:type="spellEnd"/>
      <w:r w:rsidRPr="009C3B27">
        <w:rPr>
          <w:rFonts w:ascii="LegacySanITCBoo" w:hAnsi="LegacySanITCBoo"/>
        </w:rPr>
        <w:t xml:space="preserve"> </w:t>
      </w:r>
      <w:proofErr w:type="spellStart"/>
      <w:r w:rsidRPr="009C3B27">
        <w:rPr>
          <w:rFonts w:ascii="LegacySanITCBoo" w:hAnsi="LegacySanITCBoo"/>
        </w:rPr>
        <w:t>pel</w:t>
      </w:r>
      <w:proofErr w:type="spellEnd"/>
      <w:r w:rsidRPr="009C3B27">
        <w:rPr>
          <w:rFonts w:ascii="LegacySanITCBoo" w:hAnsi="LegacySanITCBoo"/>
        </w:rPr>
        <w:t xml:space="preserve"> propi centre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C3B27" w:rsidR="009A5A99" w:rsidTr="006F0BF8" w14:paraId="253269A8" w14:textId="77777777">
        <w:tc>
          <w:tcPr>
            <w:tcW w:w="9061" w:type="dxa"/>
          </w:tcPr>
          <w:p w:rsidRPr="009C3B27" w:rsidR="009A5A99" w:rsidP="006F0BF8" w:rsidRDefault="009A5A99" w14:paraId="78A320E8" w14:textId="77777777">
            <w:pPr>
              <w:rPr>
                <w:rFonts w:ascii="LegacySanITCBoo" w:hAnsi="LegacySanITCBoo"/>
              </w:rPr>
            </w:pPr>
          </w:p>
        </w:tc>
      </w:tr>
    </w:tbl>
    <w:p w:rsidRPr="009C3B27" w:rsidR="008D2914" w:rsidP="009A5A99" w:rsidRDefault="008D2914" w14:paraId="25EBA062" w14:textId="77777777">
      <w:pPr>
        <w:rPr>
          <w:rFonts w:ascii="LegacySanITCBoo" w:hAnsi="LegacySanITCBoo"/>
        </w:rPr>
      </w:pPr>
    </w:p>
    <w:p w:rsidRPr="009C3B27" w:rsidR="009A5A99" w:rsidP="009A5A99" w:rsidRDefault="009A5A99" w14:paraId="6C47636D" w14:textId="77777777">
      <w:pPr>
        <w:rPr>
          <w:rFonts w:ascii="LegacySanITCBoo" w:hAnsi="LegacySanITCBoo"/>
        </w:rPr>
      </w:pPr>
    </w:p>
    <w:p w:rsidRPr="009C3B27" w:rsidR="009C3B27" w:rsidP="009C3B27" w:rsidRDefault="009C3B27" w14:paraId="059F4306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</w:rPr>
      </w:pPr>
      <w:r w:rsidRPr="009C3B27">
        <w:rPr>
          <w:rFonts w:ascii="Noto Sans" w:hAnsi="Noto Sans" w:eastAsia="Noto Sans" w:cs="Noto Sans"/>
        </w:rPr>
        <w:t>Signatures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Pr="009C3B27" w:rsidR="009C3B27" w:rsidTr="006F0BF8" w14:paraId="55D55FF2" w14:textId="77777777">
        <w:tc>
          <w:tcPr>
            <w:tcW w:w="3020" w:type="dxa"/>
          </w:tcPr>
          <w:p w:rsidRPr="009C3B27" w:rsidR="009C3B27" w:rsidP="006F0BF8" w:rsidRDefault="009C3B27" w14:paraId="49DAEC3C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  <w:r w:rsidRPr="009C3B27">
              <w:rPr>
                <w:rFonts w:ascii="Noto Sans" w:hAnsi="Noto Sans" w:eastAsia="Noto Sans" w:cs="Noto Sans"/>
              </w:rPr>
              <w:t>Orientador/a</w:t>
            </w:r>
          </w:p>
          <w:p w:rsidRPr="009C3B27" w:rsidR="009C3B27" w:rsidP="006F0BF8" w:rsidRDefault="009C3B27" w14:paraId="6EA59655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6F0BF8" w:rsidRDefault="009C3B27" w14:paraId="4B58B311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</w:tc>
        <w:tc>
          <w:tcPr>
            <w:tcW w:w="3020" w:type="dxa"/>
          </w:tcPr>
          <w:p w:rsidRPr="009C3B27" w:rsidR="009C3B27" w:rsidP="006F0BF8" w:rsidRDefault="009C3B27" w14:paraId="24DA7CD4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  <w:r w:rsidRPr="009C3B27">
              <w:rPr>
                <w:rFonts w:ascii="Noto Sans" w:hAnsi="Noto Sans" w:eastAsia="Noto Sans" w:cs="Noto Sans"/>
              </w:rPr>
              <w:t>Educador/a social</w:t>
            </w:r>
          </w:p>
        </w:tc>
        <w:tc>
          <w:tcPr>
            <w:tcW w:w="3021" w:type="dxa"/>
          </w:tcPr>
          <w:p w:rsidRPr="009C3B27" w:rsidR="009C3B27" w:rsidP="006F0BF8" w:rsidRDefault="009C3B27" w14:paraId="448F90DE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  <w:r w:rsidRPr="009C3B27">
              <w:rPr>
                <w:rFonts w:ascii="Noto Sans" w:hAnsi="Noto Sans" w:eastAsia="Noto Sans" w:cs="Noto Sans"/>
              </w:rPr>
              <w:t>Responsable de la direcció general de menors i família</w:t>
            </w:r>
          </w:p>
          <w:p w:rsidRPr="009C3B27" w:rsidR="009C3B27" w:rsidP="006F0BF8" w:rsidRDefault="009C3B27" w14:paraId="148AAC87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6F0BF8" w:rsidRDefault="009C3B27" w14:paraId="5D43F68E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6F0BF8" w:rsidRDefault="009C3B27" w14:paraId="6CF388D6" w14:textId="6CCA9CBD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  <w:r w:rsidRPr="009C3B27">
              <w:rPr>
                <w:rFonts w:ascii="Noto Sans" w:hAnsi="Noto Sans" w:eastAsia="Noto Sans" w:cs="Noto Sans"/>
              </w:rPr>
              <w:t xml:space="preserve">Maria </w:t>
            </w:r>
            <w:proofErr w:type="spellStart"/>
            <w:r w:rsidRPr="009C3B27">
              <w:rPr>
                <w:rFonts w:ascii="Noto Sans" w:hAnsi="Noto Sans" w:eastAsia="Noto Sans" w:cs="Noto Sans"/>
              </w:rPr>
              <w:t>Cànaves</w:t>
            </w:r>
            <w:proofErr w:type="spellEnd"/>
            <w:r w:rsidRPr="009C3B27">
              <w:rPr>
                <w:rFonts w:ascii="Noto Sans" w:hAnsi="Noto Sans" w:eastAsia="Noto Sans" w:cs="Noto Sans"/>
              </w:rPr>
              <w:t xml:space="preserve"> Vaquer </w:t>
            </w:r>
          </w:p>
        </w:tc>
      </w:tr>
      <w:tr w:rsidRPr="009C3B27" w:rsidR="009C3B27" w:rsidTr="006F0BF8" w14:paraId="3C023799" w14:textId="77777777">
        <w:tc>
          <w:tcPr>
            <w:tcW w:w="3020" w:type="dxa"/>
          </w:tcPr>
          <w:p w:rsidRPr="009C3B27" w:rsidR="009C3B27" w:rsidP="009C3B27" w:rsidRDefault="009C3B27" w14:paraId="246E9EEA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  <w:r w:rsidRPr="009C3B27">
              <w:rPr>
                <w:rFonts w:ascii="Noto Sans" w:hAnsi="Noto Sans" w:eastAsia="Noto Sans" w:cs="Noto Sans"/>
              </w:rPr>
              <w:t>Vist i plau del director/a</w:t>
            </w:r>
          </w:p>
          <w:p w:rsidRPr="009C3B27" w:rsidR="009C3B27" w:rsidP="009C3B27" w:rsidRDefault="009C3B27" w14:paraId="3D842104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9C3B27" w:rsidRDefault="009C3B27" w14:paraId="66361E45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9C3B27" w:rsidRDefault="009C3B27" w14:paraId="7CF79613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  <w:p w:rsidRPr="009C3B27" w:rsidR="009C3B27" w:rsidP="009C3B27" w:rsidRDefault="009C3B27" w14:paraId="4703140C" w14:textId="07061DA3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</w:tc>
        <w:tc>
          <w:tcPr>
            <w:tcW w:w="3020" w:type="dxa"/>
          </w:tcPr>
          <w:p w:rsidRPr="009C3B27" w:rsidR="009C3B27" w:rsidP="006F0BF8" w:rsidRDefault="009C3B27" w14:paraId="5C24FD9A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</w:tc>
        <w:tc>
          <w:tcPr>
            <w:tcW w:w="3021" w:type="dxa"/>
          </w:tcPr>
          <w:p w:rsidRPr="009C3B27" w:rsidR="009C3B27" w:rsidP="006F0BF8" w:rsidRDefault="009C3B27" w14:paraId="1221F6B5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</w:rPr>
            </w:pPr>
          </w:p>
        </w:tc>
      </w:tr>
    </w:tbl>
    <w:p w:rsidRPr="009C3B27" w:rsidR="009A5A99" w:rsidP="009A5A99" w:rsidRDefault="009A5A99" w14:paraId="636FF369" w14:textId="77777777">
      <w:pPr>
        <w:rPr>
          <w:rFonts w:ascii="LegacySanITCBoo" w:hAnsi="LegacySanITCBoo"/>
        </w:rPr>
      </w:pPr>
    </w:p>
    <w:p w:rsidRPr="009C3B27" w:rsidR="009C3B27" w:rsidP="009A5A99" w:rsidRDefault="009C3B27" w14:paraId="2CB9E2BF" w14:textId="6688CD21">
      <w:pPr>
        <w:rPr>
          <w:rFonts w:ascii="LegacySanITCBoo" w:hAnsi="LegacySanITCBoo"/>
        </w:rPr>
      </w:pPr>
      <w:r w:rsidRPr="009C3B27">
        <w:rPr>
          <w:rFonts w:ascii="LegacySanITCBoo" w:hAnsi="LegacySanITCBoo"/>
        </w:rPr>
        <w:t xml:space="preserve">Data, </w:t>
      </w:r>
      <w:proofErr w:type="spellStart"/>
      <w:r w:rsidRPr="009C3B27">
        <w:rPr>
          <w:rFonts w:ascii="LegacySanITCBoo" w:hAnsi="LegacySanITCBoo"/>
        </w:rPr>
        <w:t>lloc</w:t>
      </w:r>
      <w:proofErr w:type="spellEnd"/>
      <w:r w:rsidRPr="009C3B27">
        <w:rPr>
          <w:rFonts w:ascii="LegacySanITCBoo" w:hAnsi="LegacySanITCBoo"/>
        </w:rPr>
        <w:t xml:space="preserve"> i </w:t>
      </w:r>
      <w:proofErr w:type="spellStart"/>
      <w:r w:rsidRPr="009C3B27">
        <w:rPr>
          <w:rFonts w:ascii="LegacySanITCBoo" w:hAnsi="LegacySanITCBoo"/>
        </w:rPr>
        <w:t>segell</w:t>
      </w:r>
      <w:proofErr w:type="spellEnd"/>
      <w:r w:rsidRPr="009C3B27">
        <w:rPr>
          <w:rFonts w:ascii="LegacySanITCBoo" w:hAnsi="LegacySanITCBoo"/>
        </w:rPr>
        <w:t xml:space="preserve"> del centre </w:t>
      </w:r>
      <w:proofErr w:type="spellStart"/>
      <w:r w:rsidRPr="009C3B27">
        <w:rPr>
          <w:rFonts w:ascii="LegacySanITCBoo" w:hAnsi="LegacySanITCBoo"/>
        </w:rPr>
        <w:t>educatiu</w:t>
      </w:r>
      <w:proofErr w:type="spellEnd"/>
      <w:r w:rsidRPr="009C3B27">
        <w:rPr>
          <w:rFonts w:ascii="LegacySanITCBoo" w:hAnsi="LegacySanITCBoo"/>
        </w:rPr>
        <w:t>.</w:t>
      </w:r>
    </w:p>
    <w:sectPr w:rsidRPr="009C3B27" w:rsidR="009C3B27" w:rsidSect="00655D00">
      <w:headerReference w:type="default" r:id="rId10"/>
      <w:footerReference w:type="default" r:id="rId11"/>
      <w:pgSz w:w="11906" w:h="16838" w:orient="portrait"/>
      <w:pgMar w:top="1276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1B4" w:rsidRDefault="003511B4" w14:paraId="4DB12AD3" w14:textId="77777777">
      <w:r>
        <w:separator/>
      </w:r>
    </w:p>
  </w:endnote>
  <w:endnote w:type="continuationSeparator" w:id="0">
    <w:p w:rsidR="003511B4" w:rsidRDefault="003511B4" w14:paraId="3510F2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Calibr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Default="00000000" w14:paraId="25EB9F7A" w14:textId="77777777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Default="00000000" w14:paraId="25EB9F7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1B4" w:rsidRDefault="003511B4" w14:paraId="5EF6CD71" w14:textId="77777777">
      <w:r>
        <w:rPr>
          <w:color w:val="000000"/>
        </w:rPr>
        <w:separator/>
      </w:r>
    </w:p>
  </w:footnote>
  <w:footnote w:type="continuationSeparator" w:id="0">
    <w:p w:rsidR="003511B4" w:rsidRDefault="003511B4" w14:paraId="1D9082C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Default="00000000" w14:paraId="25EB9F76" w14:textId="7777777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B9F6E" wp14:editId="7CAD1059">
          <wp:simplePos x="0" y="0"/>
          <wp:positionH relativeFrom="column">
            <wp:posOffset>-878584</wp:posOffset>
          </wp:positionH>
          <wp:positionV relativeFrom="paragraph">
            <wp:posOffset>-207076</wp:posOffset>
          </wp:positionV>
          <wp:extent cx="1614805" cy="538480"/>
          <wp:effectExtent l="0" t="0" r="4445" b="0"/>
          <wp:wrapNone/>
          <wp:docPr id="1396086188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805" cy="53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Default="00000000" w14:paraId="25EB9F77" w14:textId="77777777">
    <w:pPr>
      <w:pStyle w:val="Encabezado"/>
    </w:pPr>
  </w:p>
  <w:p w:rsidRDefault="00000000" w14:paraId="25EB9F78" w14:textId="77777777">
    <w:pPr>
      <w:pStyle w:val="Encabezado"/>
    </w:pPr>
    <w:r>
      <w:t xml:space="preserve">             </w:t>
    </w:r>
    <w:r>
      <w:tab/>
    </w: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DF4"/>
    <w:multiLevelType w:val="multilevel"/>
    <w:tmpl w:val="415A6BE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521"/>
    <w:multiLevelType w:val="multilevel"/>
    <w:tmpl w:val="E34EAAD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93FCC"/>
    <w:multiLevelType w:val="multilevel"/>
    <w:tmpl w:val="56460D8C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FC0685B"/>
    <w:multiLevelType w:val="multilevel"/>
    <w:tmpl w:val="94B2F794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A316FCD"/>
    <w:multiLevelType w:val="multilevel"/>
    <w:tmpl w:val="CA2A45A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F2798"/>
    <w:multiLevelType w:val="multilevel"/>
    <w:tmpl w:val="39861274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60282E4F"/>
    <w:multiLevelType w:val="multilevel"/>
    <w:tmpl w:val="718A502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92E14"/>
    <w:multiLevelType w:val="multilevel"/>
    <w:tmpl w:val="FF16927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35906"/>
    <w:multiLevelType w:val="multilevel"/>
    <w:tmpl w:val="F430967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9092111"/>
    <w:multiLevelType w:val="multilevel"/>
    <w:tmpl w:val="8D0ECC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2557699">
    <w:abstractNumId w:val="5"/>
  </w:num>
  <w:num w:numId="2" w16cid:durableId="50009508">
    <w:abstractNumId w:val="8"/>
  </w:num>
  <w:num w:numId="3" w16cid:durableId="933437603">
    <w:abstractNumId w:val="9"/>
  </w:num>
  <w:num w:numId="4" w16cid:durableId="652297964">
    <w:abstractNumId w:val="4"/>
  </w:num>
  <w:num w:numId="5" w16cid:durableId="1479346258">
    <w:abstractNumId w:val="1"/>
  </w:num>
  <w:num w:numId="6" w16cid:durableId="779031542">
    <w:abstractNumId w:val="6"/>
  </w:num>
  <w:num w:numId="7" w16cid:durableId="1988364914">
    <w:abstractNumId w:val="0"/>
  </w:num>
  <w:num w:numId="8" w16cid:durableId="577397991">
    <w:abstractNumId w:val="7"/>
  </w:num>
  <w:num w:numId="9" w16cid:durableId="1470510280">
    <w:abstractNumId w:val="3"/>
  </w:num>
  <w:num w:numId="10" w16cid:durableId="6222227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proofState w:spelling="clean" w:grammar="dirty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2914"/>
    <w:rsid w:val="00000000"/>
    <w:rsid w:val="00071136"/>
    <w:rsid w:val="00102A52"/>
    <w:rsid w:val="00167889"/>
    <w:rsid w:val="0025387A"/>
    <w:rsid w:val="0028104F"/>
    <w:rsid w:val="003511B4"/>
    <w:rsid w:val="00431F1F"/>
    <w:rsid w:val="00486456"/>
    <w:rsid w:val="00507586"/>
    <w:rsid w:val="00655D00"/>
    <w:rsid w:val="00834A31"/>
    <w:rsid w:val="008D2914"/>
    <w:rsid w:val="009A5A99"/>
    <w:rsid w:val="009C3B27"/>
    <w:rsid w:val="00B050D7"/>
    <w:rsid w:val="00D073E2"/>
    <w:rsid w:val="00D305AD"/>
    <w:rsid w:val="00E76C41"/>
    <w:rsid w:val="0C69B524"/>
    <w:rsid w:val="3927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9F6E"/>
  <w15:docId w15:val="{5EFA3056-762F-4EBB-BD48-C1CDE563B7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ahoma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widowControl/>
      <w:suppressAutoHyphens/>
      <w:spacing w:after="200" w:line="276" w:lineRule="auto"/>
    </w:pPr>
    <w:rPr>
      <w:lang w:val="ca-E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 w:customStyle="1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Lucida Sans"/>
      <w:sz w:val="24"/>
    </w:rPr>
  </w:style>
  <w:style w:type="paragraph" w:styleId="Prrafodelista">
    <w:name w:val="List Paragraph"/>
    <w:basedOn w:val="Standard"/>
    <w:pPr>
      <w:ind w:left="720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 w:eastAsia="Tahoma"/>
      <w:sz w:val="16"/>
      <w:szCs w:val="16"/>
    </w:rPr>
  </w:style>
  <w:style w:type="paragraph" w:styleId="TableContents" w:customStyle="1">
    <w:name w:val="Table Contents"/>
    <w:basedOn w:val="Standard"/>
    <w:pPr>
      <w:suppressLineNumbers/>
    </w:pPr>
  </w:style>
  <w:style w:type="character" w:styleId="EncabezadoCar" w:customStyle="1">
    <w:name w:val="Encabezado Car"/>
    <w:basedOn w:val="Fuentedeprrafopredeter"/>
    <w:rPr>
      <w:lang w:val="ca-ES"/>
    </w:rPr>
  </w:style>
  <w:style w:type="character" w:styleId="PiedepginaCar" w:customStyle="1">
    <w:name w:val="Pie de página Car"/>
    <w:basedOn w:val="Fuentedeprrafopredeter"/>
    <w:rPr>
      <w:lang w:val="ca-ES"/>
    </w:rPr>
  </w:style>
  <w:style w:type="character" w:styleId="TextodegloboCar" w:customStyle="1">
    <w:name w:val="Texto de globo Car"/>
    <w:basedOn w:val="Fuentedeprrafopredeter"/>
    <w:rPr>
      <w:rFonts w:ascii="Tahoma" w:hAnsi="Tahoma" w:eastAsia="Tahoma" w:cs="Tahoma"/>
      <w:sz w:val="16"/>
      <w:szCs w:val="16"/>
      <w:lang w:val="ca-ES"/>
    </w:rPr>
  </w:style>
  <w:style w:type="character" w:styleId="ListLabel1" w:customStyle="1">
    <w:name w:val="ListLabel 1"/>
    <w:rPr>
      <w:rFonts w:cs="Courier New"/>
    </w:rPr>
  </w:style>
  <w:style w:type="character" w:styleId="ListLabel2" w:customStyle="1">
    <w:name w:val="ListLabel 2"/>
    <w:rPr>
      <w:rFonts w:cs="Courier New"/>
    </w:rPr>
  </w:style>
  <w:style w:type="character" w:styleId="ListLabel3" w:customStyle="1">
    <w:name w:val="ListLabel 3"/>
    <w:rPr>
      <w:rFonts w:cs="Courier New"/>
    </w:rPr>
  </w:style>
  <w:style w:type="character" w:styleId="ListLabel4" w:customStyle="1">
    <w:name w:val="ListLabel 4"/>
    <w:rPr>
      <w:rFonts w:cs="Courier New"/>
    </w:rPr>
  </w:style>
  <w:style w:type="character" w:styleId="ListLabel5" w:customStyle="1">
    <w:name w:val="ListLabel 5"/>
    <w:rPr>
      <w:rFonts w:cs="Courier New"/>
    </w:rPr>
  </w:style>
  <w:style w:type="character" w:styleId="ListLabel6" w:customStyle="1">
    <w:name w:val="ListLabel 6"/>
    <w:rPr>
      <w:rFonts w:cs="Courier New"/>
    </w:rPr>
  </w:style>
  <w:style w:type="character" w:styleId="ListLabel7" w:customStyle="1">
    <w:name w:val="ListLabel 7"/>
    <w:rPr>
      <w:rFonts w:cs="Courier New"/>
    </w:rPr>
  </w:style>
  <w:style w:type="character" w:styleId="ListLabel8" w:customStyle="1">
    <w:name w:val="ListLabel 8"/>
    <w:rPr>
      <w:rFonts w:cs="Courier New"/>
    </w:rPr>
  </w:style>
  <w:style w:type="character" w:styleId="ListLabel9" w:customStyle="1">
    <w:name w:val="ListLabel 9"/>
    <w:rPr>
      <w:rFonts w:cs="Courier New"/>
    </w:rPr>
  </w:style>
  <w:style w:type="table" w:styleId="Tablaconcuadrcula">
    <w:name w:val="Table Grid"/>
    <w:basedOn w:val="Tablanormal"/>
    <w:uiPriority w:val="39"/>
    <w:rsid w:val="00D30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0" w:customStyle="1">
    <w:name w:val="No List0"/>
    <w:basedOn w:val="Sinlista"/>
    <w:pPr>
      <w:numPr>
        <w:numId w:val="1"/>
      </w:numPr>
    </w:pPr>
  </w:style>
  <w:style w:type="numbering" w:styleId="WWNum1" w:customStyle="1">
    <w:name w:val="WWNum1"/>
    <w:basedOn w:val="Sinlista"/>
    <w:pPr>
      <w:numPr>
        <w:numId w:val="2"/>
      </w:numPr>
    </w:pPr>
  </w:style>
  <w:style w:type="numbering" w:styleId="WWNum2" w:customStyle="1">
    <w:name w:val="WWNum2"/>
    <w:basedOn w:val="Sinlista"/>
    <w:pPr>
      <w:numPr>
        <w:numId w:val="3"/>
      </w:numPr>
    </w:pPr>
  </w:style>
  <w:style w:type="numbering" w:styleId="WWNum3" w:customStyle="1">
    <w:name w:val="WWNum3"/>
    <w:basedOn w:val="Sinlista"/>
    <w:pPr>
      <w:numPr>
        <w:numId w:val="4"/>
      </w:numPr>
    </w:pPr>
  </w:style>
  <w:style w:type="numbering" w:styleId="WWNum4" w:customStyle="1">
    <w:name w:val="WWNum4"/>
    <w:basedOn w:val="Sinlista"/>
    <w:pPr>
      <w:numPr>
        <w:numId w:val="5"/>
      </w:numPr>
    </w:pPr>
  </w:style>
  <w:style w:type="numbering" w:styleId="WWNum5" w:customStyle="1">
    <w:name w:val="WWNum5"/>
    <w:basedOn w:val="Sinlista"/>
    <w:pPr>
      <w:numPr>
        <w:numId w:val="6"/>
      </w:numPr>
    </w:pPr>
  </w:style>
  <w:style w:type="numbering" w:styleId="WWNum6" w:customStyle="1">
    <w:name w:val="WWNum6"/>
    <w:basedOn w:val="Sinlista"/>
    <w:pPr>
      <w:numPr>
        <w:numId w:val="7"/>
      </w:numPr>
    </w:pPr>
  </w:style>
  <w:style w:type="numbering" w:styleId="WWNum7" w:customStyle="1">
    <w:name w:val="WWNum7"/>
    <w:basedOn w:val="Sinlista"/>
    <w:pPr>
      <w:numPr>
        <w:numId w:val="8"/>
      </w:numPr>
    </w:pPr>
  </w:style>
  <w:style w:type="numbering" w:styleId="WWNum8" w:customStyle="1">
    <w:name w:val="WWNum8"/>
    <w:basedOn w:val="Sinlista"/>
    <w:pPr>
      <w:numPr>
        <w:numId w:val="9"/>
      </w:numPr>
    </w:pPr>
  </w:style>
  <w:style w:type="numbering" w:styleId="WWNum9" w:customStyle="1">
    <w:name w:val="WWNum9"/>
    <w:basedOn w:val="Sin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30B96BC9-5B6E-4EAA-9436-0F7101748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41D78-2FBF-43C5-9E05-457A523D8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C79E8-592F-4A84-B683-A520F26A8B27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x34069601</dc:creator>
  <lastModifiedBy>Maria Francisca Simonet Mateu</lastModifiedBy>
  <revision>18</revision>
  <lastPrinted>2023-08-18T09:53:00.0000000Z</lastPrinted>
  <dcterms:created xsi:type="dcterms:W3CDTF">2026-06-29T10:38:00.0000000Z</dcterms:created>
  <dcterms:modified xsi:type="dcterms:W3CDTF">2026-07-07T06:36:29.5937967Z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0x01010020B0D81C4E63A84C9F553C1DD62765C4</vt:lpwstr>
  </property>
  <property fmtid="{D5CDD505-2E9C-101B-9397-08002B2CF9AE}" pid="10" name="MediaServiceImageTags">
    <vt:lpwstr/>
  </property>
</Properties>
</file>