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C1FD" w14:textId="10E1D541" w:rsidR="002F101C" w:rsidRDefault="002F101C">
      <w:pPr>
        <w:pStyle w:val="Standard"/>
      </w:pPr>
    </w:p>
    <w:p w14:paraId="6E79C200" w14:textId="77777777" w:rsidR="002F101C" w:rsidRDefault="002F101C">
      <w:pPr>
        <w:pStyle w:val="Standard"/>
        <w:rPr>
          <w:rFonts w:ascii="Arial" w:hAnsi="Arial" w:cs="Arial"/>
        </w:rPr>
      </w:pPr>
    </w:p>
    <w:tbl>
      <w:tblPr>
        <w:tblW w:w="97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1134"/>
        <w:gridCol w:w="1417"/>
        <w:gridCol w:w="1134"/>
        <w:gridCol w:w="1249"/>
      </w:tblGrid>
      <w:tr w:rsidR="002F101C" w14:paraId="6E79C203" w14:textId="77777777">
        <w:tblPrEx>
          <w:tblCellMar>
            <w:top w:w="0" w:type="dxa"/>
            <w:bottom w:w="0" w:type="dxa"/>
          </w:tblCellMar>
        </w:tblPrEx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01" w14:textId="77777777" w:rsidR="002F101C" w:rsidRDefault="002F101C">
            <w:pPr>
              <w:pStyle w:val="Standard"/>
              <w:snapToGrid w:val="0"/>
              <w:rPr>
                <w:rFonts w:ascii="Calibri" w:hAnsi="Calibri" w:cs="Calibri"/>
                <w:b/>
                <w:sz w:val="20"/>
                <w:szCs w:val="22"/>
              </w:rPr>
            </w:pPr>
          </w:p>
          <w:p w14:paraId="6E79C202" w14:textId="77777777" w:rsidR="002F101C" w:rsidRDefault="00C82375">
            <w:pPr>
              <w:pStyle w:val="Standard"/>
              <w:spacing w:after="120"/>
              <w:jc w:val="both"/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>Full d’avaluació, trimestral, de l’alumne/a del Programa “Alter”. Curs escolar:____________</w:t>
            </w:r>
          </w:p>
        </w:tc>
      </w:tr>
      <w:tr w:rsidR="002F101C" w14:paraId="6E79C207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04" w14:textId="77777777" w:rsidR="002F101C" w:rsidRDefault="00C82375">
            <w:pPr>
              <w:pStyle w:val="Lista"/>
              <w:spacing w:after="0"/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>Nom  de l’alumne/a</w:t>
            </w:r>
          </w:p>
          <w:p w14:paraId="6E79C205" w14:textId="77777777" w:rsidR="002F101C" w:rsidRDefault="002F101C">
            <w:pPr>
              <w:pStyle w:val="Lista"/>
              <w:spacing w:after="0"/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06" w14:textId="77777777" w:rsidR="002F101C" w:rsidRDefault="00C82375">
            <w:pPr>
              <w:pStyle w:val="Textosinformato1"/>
              <w:snapToGrid w:val="0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Formació alternativa:</w:t>
            </w:r>
          </w:p>
        </w:tc>
      </w:tr>
      <w:tr w:rsidR="002F101C" w14:paraId="6E79C20B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08" w14:textId="77777777" w:rsidR="002F101C" w:rsidRDefault="00C82375">
            <w:pPr>
              <w:pStyle w:val="Lista"/>
              <w:spacing w:after="0"/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 xml:space="preserve">Centre educatiu: </w:t>
            </w:r>
            <w:r>
              <w:rPr>
                <w:rFonts w:ascii="Calibri" w:hAnsi="Calibri" w:cs="Calibri"/>
                <w:b/>
                <w:sz w:val="20"/>
                <w:szCs w:val="22"/>
              </w:rPr>
              <w:t xml:space="preserve">                                                 </w:t>
            </w:r>
          </w:p>
          <w:p w14:paraId="6E79C209" w14:textId="77777777" w:rsidR="002F101C" w:rsidRDefault="002F101C">
            <w:pPr>
              <w:pStyle w:val="Lista"/>
              <w:spacing w:after="0"/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0A" w14:textId="77777777" w:rsidR="002F101C" w:rsidRDefault="00C82375">
            <w:pPr>
              <w:pStyle w:val="Textosinformato1"/>
              <w:snapToGrid w:val="0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Trimestre avaluat:</w:t>
            </w:r>
          </w:p>
        </w:tc>
      </w:tr>
      <w:tr w:rsidR="002F101C" w14:paraId="6E79C211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0C" w14:textId="77777777" w:rsidR="002F101C" w:rsidRDefault="002F101C">
            <w:pPr>
              <w:pStyle w:val="Lista"/>
              <w:snapToGrid w:val="0"/>
              <w:spacing w:after="0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  <w:p w14:paraId="6E79C20D" w14:textId="77777777" w:rsidR="002F101C" w:rsidRDefault="00C82375">
            <w:pPr>
              <w:pStyle w:val="Lista"/>
              <w:spacing w:after="0"/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>CONTINGUTS DEL  PROGRAMA D’ ESCOLARITAT COMPARTIDA</w:t>
            </w:r>
          </w:p>
        </w:tc>
        <w:tc>
          <w:tcPr>
            <w:tcW w:w="3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0E" w14:textId="77777777" w:rsidR="002F101C" w:rsidRDefault="002F101C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</w:p>
          <w:p w14:paraId="6E79C20F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RESULTAT DE LES AVALUACIONS</w:t>
            </w:r>
          </w:p>
          <w:p w14:paraId="6E79C210" w14:textId="77777777" w:rsidR="002F101C" w:rsidRDefault="002F101C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="002F101C" w14:paraId="6E79C216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2" w14:textId="77777777" w:rsidR="002F101C" w:rsidRDefault="00C82375">
            <w:pPr>
              <w:pStyle w:val="Lista"/>
              <w:spacing w:after="0"/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>ASSISTÈNCIA A L’AULA EXTERNA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3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primera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4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segona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5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tercera</w:t>
            </w:r>
          </w:p>
        </w:tc>
      </w:tr>
      <w:tr w:rsidR="002F101C" w14:paraId="6E79C21B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7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Nº d’hores faltades a l’aula </w:t>
            </w:r>
            <w:r>
              <w:rPr>
                <w:rFonts w:ascii="Calibri" w:hAnsi="Calibri" w:cs="Calibri"/>
                <w:szCs w:val="22"/>
              </w:rPr>
              <w:t>externa/taller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8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9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A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20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C" w14:textId="77777777" w:rsidR="002F101C" w:rsidRDefault="00C82375">
            <w:pPr>
              <w:pStyle w:val="Textosinformato1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Nº d’hores faltades i justificades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D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E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1F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25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1" w14:textId="77777777" w:rsidR="002F101C" w:rsidRDefault="00C82375">
            <w:pPr>
              <w:pStyle w:val="Textosinformato1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Nº de vegades que ha arribat tard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2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3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4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2A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6" w14:textId="77777777" w:rsidR="002F101C" w:rsidRDefault="00C82375">
            <w:pPr>
              <w:pStyle w:val="Textosinformato1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Nº de compareixences realitzades davant l’educador/a social: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7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8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9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2F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B" w14:textId="77777777" w:rsidR="002F101C" w:rsidRDefault="00C82375">
            <w:pPr>
              <w:pStyle w:val="Textosinformato1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HÀBITS DE TREBALL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C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primera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D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segona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2E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tercera</w:t>
            </w:r>
          </w:p>
        </w:tc>
      </w:tr>
      <w:tr w:rsidR="002F101C" w14:paraId="6E79C234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0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Demostra interès, participació i motivació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1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2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3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39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5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És </w:t>
            </w:r>
            <w:r>
              <w:rPr>
                <w:rFonts w:ascii="Calibri" w:hAnsi="Calibri" w:cs="Calibri"/>
                <w:szCs w:val="22"/>
              </w:rPr>
              <w:t>responsable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6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7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8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3E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A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Treballa amb autonomia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B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C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D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43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3F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Fa sempre les tasques que se li encomanen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0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1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2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48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4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Demana més feina quan acaba la que te encomanada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5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6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7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4D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9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Té cura del material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A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B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C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52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E" w14:textId="77777777" w:rsidR="002F101C" w:rsidRDefault="00C82375">
            <w:pPr>
              <w:pStyle w:val="Textosinformato1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ÀREES DEL PROGRAMA “Alter”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4F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primera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0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segona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1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tercera</w:t>
            </w:r>
          </w:p>
        </w:tc>
      </w:tr>
      <w:tr w:rsidR="002F101C" w14:paraId="6E79C257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3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Àrea de formació específica ( </w:t>
            </w:r>
            <w:r>
              <w:rPr>
                <w:rFonts w:ascii="Calibri" w:hAnsi="Calibri" w:cs="Calibri"/>
                <w:szCs w:val="22"/>
              </w:rPr>
              <w:t>formació alternativa autoritzada 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4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5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6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5C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8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Àrees de formació  transversal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9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A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B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61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D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E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5F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0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66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2" w14:textId="77777777" w:rsidR="002F101C" w:rsidRDefault="00C82375">
            <w:pPr>
              <w:pStyle w:val="Textosinformato1"/>
              <w:snapToGrid w:val="0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CENTRE EDUCATIU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3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primera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4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segona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5" w14:textId="77777777" w:rsidR="002F101C" w:rsidRDefault="00C82375">
            <w:pPr>
              <w:pStyle w:val="Textosinformato1"/>
              <w:snapToGrid w:val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tercera</w:t>
            </w:r>
          </w:p>
        </w:tc>
      </w:tr>
      <w:tr w:rsidR="002F101C" w14:paraId="6E79C26B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7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8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9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A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70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C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D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E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6F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75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1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2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3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4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7A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6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7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8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9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7F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B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C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D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7E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84" w14:textId="77777777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80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81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82" w14:textId="77777777" w:rsidR="002F101C" w:rsidRDefault="002F101C">
            <w:pPr>
              <w:pStyle w:val="Textosinformato1"/>
              <w:snapToGrid w:val="0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83" w14:textId="77777777" w:rsidR="002F101C" w:rsidRDefault="002F101C">
            <w:pPr>
              <w:pStyle w:val="Textosinformato1"/>
              <w:snapToGrid w:val="0"/>
            </w:pPr>
          </w:p>
        </w:tc>
      </w:tr>
      <w:tr w:rsidR="002F101C" w14:paraId="6E79C289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85" w14:textId="77777777" w:rsidR="002F101C" w:rsidRDefault="00C82375">
            <w:pPr>
              <w:pStyle w:val="Textosinformato1"/>
              <w:snapToGrid w:val="0"/>
            </w:pPr>
            <w:r>
              <w:rPr>
                <w:rFonts w:ascii="Calibri" w:hAnsi="Calibri" w:cs="Calibri"/>
                <w:b/>
                <w:szCs w:val="22"/>
              </w:rPr>
              <w:t>Observacions</w:t>
            </w:r>
            <w:r>
              <w:rPr>
                <w:rFonts w:ascii="Calibri" w:hAnsi="Calibri" w:cs="Calibri"/>
                <w:szCs w:val="22"/>
              </w:rPr>
              <w:t>:</w:t>
            </w:r>
          </w:p>
          <w:p w14:paraId="6E79C286" w14:textId="77777777" w:rsidR="002F101C" w:rsidRDefault="002F101C">
            <w:pPr>
              <w:pStyle w:val="Textosinformato1"/>
              <w:snapToGrid w:val="0"/>
              <w:rPr>
                <w:rFonts w:ascii="Calibri" w:hAnsi="Calibri" w:cs="Calibri"/>
                <w:szCs w:val="22"/>
              </w:rPr>
            </w:pPr>
          </w:p>
          <w:p w14:paraId="6E79C287" w14:textId="77777777" w:rsidR="002F101C" w:rsidRDefault="002F101C">
            <w:pPr>
              <w:pStyle w:val="Textosinformato1"/>
              <w:snapToGrid w:val="0"/>
              <w:rPr>
                <w:rFonts w:ascii="Calibri" w:hAnsi="Calibri" w:cs="Calibri"/>
                <w:szCs w:val="22"/>
              </w:rPr>
            </w:pPr>
          </w:p>
          <w:p w14:paraId="6E79C288" w14:textId="77777777" w:rsidR="002F101C" w:rsidRDefault="002F101C">
            <w:pPr>
              <w:pStyle w:val="Textosinformato1"/>
              <w:snapToGrid w:val="0"/>
              <w:rPr>
                <w:rFonts w:ascii="Calibri" w:hAnsi="Calibri" w:cs="Calibri"/>
                <w:szCs w:val="22"/>
              </w:rPr>
            </w:pPr>
          </w:p>
        </w:tc>
      </w:tr>
      <w:tr w:rsidR="002F101C" w14:paraId="6E79C29A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8A" w14:textId="77777777" w:rsidR="002F101C" w:rsidRDefault="00C82375">
            <w:pPr>
              <w:pStyle w:val="Textosinformato1"/>
            </w:pPr>
            <w:r>
              <w:rPr>
                <w:rFonts w:ascii="Calibri" w:hAnsi="Calibri" w:cs="Calibri"/>
                <w:b/>
                <w:szCs w:val="22"/>
              </w:rPr>
              <w:t xml:space="preserve">L’educador/a  social / </w:t>
            </w:r>
            <w:r>
              <w:rPr>
                <w:rFonts w:ascii="Calibri" w:hAnsi="Calibri" w:cs="Calibri"/>
                <w:szCs w:val="22"/>
              </w:rPr>
              <w:t>(</w:t>
            </w:r>
            <w:r>
              <w:rPr>
                <w:rFonts w:ascii="Calibri" w:hAnsi="Calibri" w:cs="Calibri"/>
              </w:rPr>
              <w:t>corporació local</w:t>
            </w:r>
            <w:r>
              <w:rPr>
                <w:rFonts w:ascii="Calibri" w:hAnsi="Calibri" w:cs="Calibri"/>
                <w:szCs w:val="22"/>
              </w:rPr>
              <w:t>)</w:t>
            </w:r>
          </w:p>
          <w:p w14:paraId="6E79C28B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Nom</w:t>
            </w:r>
          </w:p>
          <w:p w14:paraId="6E79C28C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Signatura</w:t>
            </w:r>
          </w:p>
          <w:p w14:paraId="6E79C28D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8E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8F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90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91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Data</w:t>
            </w:r>
          </w:p>
        </w:tc>
        <w:tc>
          <w:tcPr>
            <w:tcW w:w="4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92" w14:textId="77777777" w:rsidR="002F101C" w:rsidRDefault="00C82375">
            <w:pPr>
              <w:pStyle w:val="Textosinformato1"/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 xml:space="preserve">El  tutor/la </w:t>
            </w:r>
            <w:r>
              <w:rPr>
                <w:rFonts w:ascii="Calibri" w:hAnsi="Calibri" w:cs="Calibri"/>
                <w:b/>
                <w:szCs w:val="22"/>
              </w:rPr>
              <w:t>tutora   del centre educatiu</w:t>
            </w:r>
          </w:p>
          <w:p w14:paraId="6E79C293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Nom</w:t>
            </w:r>
          </w:p>
          <w:p w14:paraId="6E79C294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Signatura</w:t>
            </w:r>
          </w:p>
          <w:p w14:paraId="6E79C295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96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97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98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99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Data</w:t>
            </w:r>
          </w:p>
        </w:tc>
      </w:tr>
      <w:tr w:rsidR="002F101C" w14:paraId="6E79C2A2" w14:textId="77777777">
        <w:tblPrEx>
          <w:tblCellMar>
            <w:top w:w="0" w:type="dxa"/>
            <w:bottom w:w="0" w:type="dxa"/>
          </w:tblCellMar>
        </w:tblPrEx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C29B" w14:textId="77777777" w:rsidR="002F101C" w:rsidRDefault="00C82375">
            <w:pPr>
              <w:pStyle w:val="Textosinformato1"/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La coordinadora del Programa “Alter”</w:t>
            </w:r>
          </w:p>
          <w:p w14:paraId="6E79C29C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Nom</w:t>
            </w:r>
          </w:p>
          <w:p w14:paraId="6E79C29D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Signatura</w:t>
            </w:r>
          </w:p>
          <w:p w14:paraId="6E79C29E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9F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A0" w14:textId="77777777" w:rsidR="002F101C" w:rsidRDefault="002F101C">
            <w:pPr>
              <w:pStyle w:val="Textosinformato1"/>
              <w:rPr>
                <w:rFonts w:ascii="Calibri" w:hAnsi="Calibri" w:cs="Calibri"/>
                <w:szCs w:val="22"/>
              </w:rPr>
            </w:pPr>
          </w:p>
          <w:p w14:paraId="6E79C2A1" w14:textId="77777777" w:rsidR="002F101C" w:rsidRDefault="00C82375">
            <w:pPr>
              <w:pStyle w:val="Textosinformato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Data</w:t>
            </w:r>
          </w:p>
        </w:tc>
      </w:tr>
    </w:tbl>
    <w:p w14:paraId="6E79C2A3" w14:textId="77777777" w:rsidR="002F101C" w:rsidRDefault="002F101C">
      <w:pPr>
        <w:pStyle w:val="Standard"/>
        <w:jc w:val="both"/>
      </w:pPr>
    </w:p>
    <w:sectPr w:rsidR="002F101C">
      <w:headerReference w:type="default" r:id="rId1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393E" w14:textId="77777777" w:rsidR="00C82375" w:rsidRDefault="00C82375">
      <w:r>
        <w:separator/>
      </w:r>
    </w:p>
  </w:endnote>
  <w:endnote w:type="continuationSeparator" w:id="0">
    <w:p w14:paraId="1A53D38F" w14:textId="77777777" w:rsidR="00C82375" w:rsidRDefault="00C8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egacySanITCBoo"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D9D44" w14:textId="77777777" w:rsidR="00C82375" w:rsidRDefault="00C82375">
      <w:r>
        <w:rPr>
          <w:color w:val="000000"/>
        </w:rPr>
        <w:separator/>
      </w:r>
    </w:p>
  </w:footnote>
  <w:footnote w:type="continuationSeparator" w:id="0">
    <w:p w14:paraId="5A097219" w14:textId="77777777" w:rsidR="00C82375" w:rsidRDefault="00C82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F75D" w14:textId="2B7C1CB1" w:rsidR="00B43F00" w:rsidRDefault="00B43F0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657390" wp14:editId="00C043F4">
          <wp:simplePos x="0" y="0"/>
          <wp:positionH relativeFrom="column">
            <wp:posOffset>-500396</wp:posOffset>
          </wp:positionH>
          <wp:positionV relativeFrom="paragraph">
            <wp:posOffset>-273132</wp:posOffset>
          </wp:positionV>
          <wp:extent cx="2600696" cy="825335"/>
          <wp:effectExtent l="0" t="0" r="0" b="0"/>
          <wp:wrapNone/>
          <wp:docPr id="1210338150" name="Imatge1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7413" cy="8306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32873"/>
    <w:multiLevelType w:val="multilevel"/>
    <w:tmpl w:val="E158898A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211852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101C"/>
    <w:rsid w:val="002F101C"/>
    <w:rsid w:val="00B43F00"/>
    <w:rsid w:val="00C82375"/>
    <w:rsid w:val="00F4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9C1FD"/>
  <w15:docId w15:val="{D0C47478-99D9-4CA1-AD84-19A1CBF6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ascii="Calibri" w:eastAsia="Calibri" w:hAnsi="Calibri" w:cs="Calibri"/>
      <w:b/>
      <w:sz w:val="20"/>
      <w:szCs w:val="22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ind w:left="2124"/>
      <w:outlineLvl w:val="2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Andale Sans UI" w:hAnsi="Times New Roman" w:cs="Times New Roman"/>
      <w:lang w:val="ca-E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cabezado">
    <w:name w:val="header"/>
    <w:basedOn w:val="Standard"/>
    <w:next w:val="Textbod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Encabezado2">
    <w:name w:val="Encabezado2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">
    <w:name w:val="Epígrafe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Encabezado1">
    <w:name w:val="Encabezado1"/>
    <w:basedOn w:val="Standard"/>
    <w:next w:val="Textbod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Epgrafe2">
    <w:name w:val="Epígrafe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Epgrafe1">
    <w:name w:val="Epígrafe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Prrafodelista">
    <w:name w:val="List Paragraph"/>
    <w:basedOn w:val="Standard"/>
    <w:pPr>
      <w:ind w:left="708"/>
    </w:pPr>
  </w:style>
  <w:style w:type="paragraph" w:customStyle="1" w:styleId="Encabezadodelatabla">
    <w:name w:val="Encabezado de la tabla"/>
    <w:basedOn w:val="TableContents"/>
    <w:pPr>
      <w:jc w:val="center"/>
    </w:pPr>
    <w:rPr>
      <w:b/>
      <w:bCs/>
    </w:rPr>
  </w:style>
  <w:style w:type="paragraph" w:customStyle="1" w:styleId="Mapadeldocumento1">
    <w:name w:val="Mapa del documento1"/>
    <w:basedOn w:val="Standard"/>
    <w:rPr>
      <w:rFonts w:ascii="Tahoma" w:eastAsia="Tahoma" w:hAnsi="Tahoma" w:cs="Tahoma"/>
    </w:rPr>
  </w:style>
  <w:style w:type="paragraph" w:customStyle="1" w:styleId="Textosinformato1">
    <w:name w:val="Texto sin formato1"/>
    <w:basedOn w:val="Standard"/>
    <w:pPr>
      <w:widowControl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Standard"/>
    <w:pPr>
      <w:spacing w:before="280" w:after="119"/>
    </w:pPr>
    <w:rPr>
      <w:rFonts w:ascii="Liberation Serif" w:eastAsia="Times New Roman" w:hAnsi="Liberation Serif" w:cs="Liberation Serif"/>
    </w:rPr>
  </w:style>
  <w:style w:type="paragraph" w:customStyle="1" w:styleId="Textoindependiente31">
    <w:name w:val="Texto independiente 31"/>
    <w:basedOn w:val="Standard"/>
    <w:pPr>
      <w:jc w:val="both"/>
    </w:pPr>
    <w:rPr>
      <w:rFonts w:ascii="Calibri" w:eastAsia="Calibri" w:hAnsi="Calibri" w:cs="Calibri"/>
      <w:sz w:val="22"/>
    </w:rPr>
  </w:style>
  <w:style w:type="paragraph" w:customStyle="1" w:styleId="Textoindependiente21">
    <w:name w:val="Texto independiente 21"/>
    <w:basedOn w:val="Standard"/>
    <w:rPr>
      <w:rFonts w:ascii="Calibri" w:eastAsia="Calibri" w:hAnsi="Calibri" w:cs="Calibri"/>
      <w:b/>
      <w:bCs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egacySanITCBoo" w:eastAsia="LegacySanITCBoo" w:hAnsi="LegacySanITCBoo" w:cs="Times New Roman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LegacySanITCBoo" w:eastAsia="Calibri" w:hAnsi="LegacySanITCBoo" w:cs="Times New Roman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Fuentedeprrafopredeter2">
    <w:name w:val="Fuente de párrafo predeter.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LegacySanITCBoo" w:eastAsia="Calibri" w:hAnsi="LegacySanITCBoo" w:cs="Times New Roman"/>
      <w:sz w:val="22"/>
      <w:szCs w:val="22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Fuentedeprrafopredeter1">
    <w:name w:val="Fuente de párrafo predeter.1"/>
  </w:style>
  <w:style w:type="character" w:customStyle="1" w:styleId="TextoindependienteCar">
    <w:name w:val="Texto independiente Car"/>
    <w:basedOn w:val="Fuentedeprrafopredeter1"/>
    <w:rPr>
      <w:rFonts w:eastAsia="Andale Sans UI"/>
      <w:kern w:val="3"/>
      <w:sz w:val="24"/>
      <w:szCs w:val="24"/>
    </w:rPr>
  </w:style>
  <w:style w:type="character" w:customStyle="1" w:styleId="Ttulo2Car">
    <w:name w:val="Título 2 Car"/>
    <w:basedOn w:val="Fuentedeprrafopredeter2"/>
    <w:rPr>
      <w:rFonts w:ascii="Cambria" w:eastAsia="Times New Roman" w:hAnsi="Cambria" w:cs="Times New Roman"/>
      <w:b/>
      <w:bCs/>
      <w:i/>
      <w:iCs/>
      <w:kern w:val="3"/>
      <w:sz w:val="28"/>
      <w:szCs w:val="28"/>
      <w:lang w:eastAsia="zh-CN"/>
    </w:rPr>
  </w:style>
  <w:style w:type="character" w:customStyle="1" w:styleId="Internetlink">
    <w:name w:val="Internet link"/>
    <w:basedOn w:val="Fuentedeprrafopredeter2"/>
    <w:rPr>
      <w:color w:val="0000FF"/>
      <w:u w:val="single"/>
    </w:rPr>
  </w:style>
  <w:style w:type="character" w:customStyle="1" w:styleId="Ttulo1Car">
    <w:name w:val="Título 1 Car"/>
    <w:basedOn w:val="Fuentedeprrafopredeter1"/>
    <w:rPr>
      <w:rFonts w:ascii="Cambria" w:eastAsia="Times New Roman" w:hAnsi="Cambria" w:cs="Times New Roman"/>
      <w:b/>
      <w:bCs/>
      <w:kern w:val="3"/>
      <w:sz w:val="32"/>
      <w:szCs w:val="32"/>
    </w:rPr>
  </w:style>
  <w:style w:type="numbering" w:customStyle="1" w:styleId="WW8Num1">
    <w:name w:val="WW8Num1"/>
    <w:basedOn w:val="Sinlista"/>
    <w:pPr>
      <w:numPr>
        <w:numId w:val="1"/>
      </w:numPr>
    </w:pPr>
  </w:style>
  <w:style w:type="paragraph" w:styleId="Piedepgina">
    <w:name w:val="footer"/>
    <w:basedOn w:val="Normal"/>
    <w:link w:val="PiedepginaCar"/>
    <w:uiPriority w:val="99"/>
    <w:unhideWhenUsed/>
    <w:rsid w:val="00B43F0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43F0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Props1.xml><?xml version="1.0" encoding="utf-8"?>
<ds:datastoreItem xmlns:ds="http://schemas.openxmlformats.org/officeDocument/2006/customXml" ds:itemID="{4600F988-17AB-47D1-888D-281504222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AB24B6-7BE9-4861-A14F-B71FD84A2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A7E876-B8A1-4F41-9254-CE2581D806E6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u90171</dc:creator>
  <cp:lastModifiedBy>JOSE JUAN LUNA MAS</cp:lastModifiedBy>
  <cp:revision>2</cp:revision>
  <cp:lastPrinted>2025-06-02T10:17:00Z</cp:lastPrinted>
  <dcterms:created xsi:type="dcterms:W3CDTF">2026-06-30T05:59:00Z</dcterms:created>
  <dcterms:modified xsi:type="dcterms:W3CDTF">2026-06-30T05:59:00Z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