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02CA6" w14:textId="626B2420" w:rsidR="0036167D" w:rsidRDefault="0036167D">
      <w:pPr>
        <w:pStyle w:val="Lista"/>
        <w:spacing w:after="0"/>
      </w:pPr>
    </w:p>
    <w:p w14:paraId="1EB02CA9" w14:textId="77777777" w:rsidR="0036167D" w:rsidRDefault="0036167D">
      <w:pPr>
        <w:pStyle w:val="Textoindependiente31"/>
        <w:jc w:val="both"/>
        <w:rPr>
          <w:rFonts w:cs="Noto Sans"/>
          <w:i w:val="0"/>
          <w:sz w:val="22"/>
          <w:szCs w:val="22"/>
        </w:rPr>
      </w:pPr>
    </w:p>
    <w:p w14:paraId="1EB02CC9" w14:textId="7AB620AC" w:rsidR="0036167D" w:rsidRDefault="001E2D8F">
      <w:pPr>
        <w:pStyle w:val="Textoindependiente31"/>
        <w:rPr>
          <w:b/>
          <w:sz w:val="22"/>
          <w:szCs w:val="22"/>
        </w:rPr>
      </w:pPr>
      <w:r>
        <w:rPr>
          <w:rFonts w:cs="Noto Sans"/>
          <w:i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EB02CA9" wp14:editId="1EB02CAA">
                <wp:simplePos x="0" y="0"/>
                <wp:positionH relativeFrom="column">
                  <wp:posOffset>0</wp:posOffset>
                </wp:positionH>
                <wp:positionV relativeFrom="paragraph">
                  <wp:posOffset>722</wp:posOffset>
                </wp:positionV>
                <wp:extent cx="9450708" cy="5297174"/>
                <wp:effectExtent l="0" t="0" r="17142" b="17776"/>
                <wp:wrapSquare wrapText="bothSides"/>
                <wp:docPr id="853257140" name="Marc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50708" cy="52971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14960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694"/>
                              <w:gridCol w:w="1275"/>
                              <w:gridCol w:w="3402"/>
                              <w:gridCol w:w="709"/>
                              <w:gridCol w:w="1701"/>
                              <w:gridCol w:w="567"/>
                              <w:gridCol w:w="425"/>
                              <w:gridCol w:w="1560"/>
                              <w:gridCol w:w="425"/>
                              <w:gridCol w:w="1559"/>
                              <w:gridCol w:w="643"/>
                            </w:tblGrid>
                            <w:tr w:rsidR="0036167D" w14:paraId="1EB02CAD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cantSplit/>
                                <w:trHeight w:val="239"/>
                              </w:trPr>
                              <w:tc>
                                <w:tcPr>
                                  <w:tcW w:w="14960" w:type="dxa"/>
                                  <w:gridSpan w:val="11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  <w:right w:val="single" w:sz="4" w:space="0" w:color="000000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EB02CAB" w14:textId="77777777" w:rsidR="0036167D" w:rsidRDefault="0036167D">
                                  <w:pPr>
                                    <w:pStyle w:val="Standard"/>
                                    <w:rPr>
                                      <w:rFonts w:ascii="Calibri" w:hAnsi="Calibri" w:cs="Calibr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EB02CAC" w14:textId="77777777" w:rsidR="0036167D" w:rsidRDefault="001E2D8F">
                                  <w:pPr>
                                    <w:pStyle w:val="Standard"/>
                                    <w:tabs>
                                      <w:tab w:val="left" w:pos="7797"/>
                                    </w:tabs>
                                    <w:spacing w:line="0" w:lineRule="atLeast"/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2"/>
                                    </w:rPr>
                                    <w:t xml:space="preserve">Full de control i de seguiment setmanal, presencial a l’aula externa,  de l’assistència de l’alumne/a del  Programa “Alter” a la formació alternativa </w:t>
                                  </w: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autoritzada per la DGIJIF</w:t>
                                  </w: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2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de les pràctiques  d’aprenentatge educatiu en </w:t>
                                  </w: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règim d’escolaritat compartida. </w:t>
                                  </w: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2"/>
                                    </w:rPr>
                                    <w:t>Curs  escolar:_____________</w:t>
                                  </w:r>
                                </w:p>
                              </w:tc>
                            </w:tr>
                            <w:tr w:rsidR="0036167D" w14:paraId="1EB02CB0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239"/>
                              </w:trPr>
                              <w:tc>
                                <w:tcPr>
                                  <w:tcW w:w="7371" w:type="dxa"/>
                                  <w:gridSpan w:val="3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EB02CAE" w14:textId="77777777" w:rsidR="0036167D" w:rsidRDefault="001E2D8F">
                                  <w:pPr>
                                    <w:pStyle w:val="Ttulo1"/>
                                    <w:spacing w:line="0" w:lineRule="atLeast"/>
                                    <w:jc w:val="left"/>
                                    <w:rPr>
                                      <w:rFonts w:ascii="Calibri" w:hAnsi="Calibri" w:cs="Calibri"/>
                                      <w:b w:val="0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 w:val="0"/>
                                      <w:bCs/>
                                      <w:sz w:val="22"/>
                                      <w:szCs w:val="22"/>
                                    </w:rPr>
                                    <w:t>Alumne/a :</w:t>
                                  </w:r>
                                </w:p>
                              </w:tc>
                              <w:tc>
                                <w:tcPr>
                                  <w:tcW w:w="7589" w:type="dxa"/>
                                  <w:gridSpan w:val="8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80"/>
                                    <w:right w:val="single" w:sz="4" w:space="0" w:color="000000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EB02CAF" w14:textId="77777777" w:rsidR="0036167D" w:rsidRDefault="001E2D8F">
                                  <w:pPr>
                                    <w:pStyle w:val="Standard"/>
                                    <w:tabs>
                                      <w:tab w:val="left" w:pos="7797"/>
                                    </w:tabs>
                                    <w:spacing w:line="0" w:lineRule="atLeast"/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  <w:t>Formació alternativa autoritzada:</w:t>
                                  </w:r>
                                </w:p>
                              </w:tc>
                            </w:tr>
                            <w:tr w:rsidR="0036167D" w14:paraId="1EB02CB3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239"/>
                              </w:trPr>
                              <w:tc>
                                <w:tcPr>
                                  <w:tcW w:w="7371" w:type="dxa"/>
                                  <w:gridSpan w:val="3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EB02CB1" w14:textId="77777777" w:rsidR="0036167D" w:rsidRDefault="001E2D8F">
                                  <w:pPr>
                                    <w:pStyle w:val="Ttulo1"/>
                                    <w:spacing w:line="0" w:lineRule="atLeast"/>
                                    <w:jc w:val="left"/>
                                    <w:rPr>
                                      <w:rFonts w:ascii="Calibri" w:hAnsi="Calibri" w:cs="Calibri"/>
                                      <w:b w:val="0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 w:val="0"/>
                                      <w:bCs/>
                                      <w:sz w:val="22"/>
                                      <w:szCs w:val="22"/>
                                    </w:rPr>
                                    <w:t>Educador/a social assignat/da:</w:t>
                                  </w:r>
                                </w:p>
                              </w:tc>
                              <w:tc>
                                <w:tcPr>
                                  <w:tcW w:w="7589" w:type="dxa"/>
                                  <w:gridSpan w:val="8"/>
                                  <w:tcBorders>
                                    <w:top w:val="single" w:sz="4" w:space="0" w:color="000080"/>
                                    <w:left w:val="single" w:sz="4" w:space="0" w:color="000000"/>
                                    <w:bottom w:val="single" w:sz="4" w:space="0" w:color="000080"/>
                                    <w:right w:val="single" w:sz="4" w:space="0" w:color="000000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EB02CB2" w14:textId="77777777" w:rsidR="0036167D" w:rsidRDefault="001E2D8F">
                                  <w:pPr>
                                    <w:pStyle w:val="Standard"/>
                                    <w:tabs>
                                      <w:tab w:val="left" w:pos="7797"/>
                                    </w:tabs>
                                    <w:spacing w:line="0" w:lineRule="atLeast"/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  <w:t>Mestre/a  taller aula externa, designat/da:</w:t>
                                  </w:r>
                                </w:p>
                              </w:tc>
                            </w:tr>
                            <w:tr w:rsidR="0036167D" w14:paraId="1EB02CB6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239"/>
                              </w:trPr>
                              <w:tc>
                                <w:tcPr>
                                  <w:tcW w:w="7371" w:type="dxa"/>
                                  <w:gridSpan w:val="3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EB02CB4" w14:textId="77777777" w:rsidR="0036167D" w:rsidRDefault="001E2D8F">
                                  <w:pPr>
                                    <w:pStyle w:val="Ttulo1"/>
                                    <w:spacing w:line="0" w:lineRule="atLeast"/>
                                    <w:jc w:val="left"/>
                                    <w:rPr>
                                      <w:rFonts w:ascii="Calibri" w:hAnsi="Calibri" w:cs="Calibri"/>
                                      <w:b w:val="0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 w:val="0"/>
                                      <w:bCs/>
                                      <w:sz w:val="22"/>
                                      <w:szCs w:val="22"/>
                                    </w:rPr>
                                    <w:t>Nom corporació local:</w:t>
                                  </w:r>
                                </w:p>
                              </w:tc>
                              <w:tc>
                                <w:tcPr>
                                  <w:tcW w:w="7589" w:type="dxa"/>
                                  <w:gridSpan w:val="8"/>
                                  <w:tcBorders>
                                    <w:top w:val="single" w:sz="4" w:space="0" w:color="000080"/>
                                    <w:left w:val="single" w:sz="4" w:space="0" w:color="000000"/>
                                    <w:bottom w:val="single" w:sz="4" w:space="0" w:color="000080"/>
                                    <w:right w:val="single" w:sz="4" w:space="0" w:color="000000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EB02CB5" w14:textId="77777777" w:rsidR="0036167D" w:rsidRDefault="001E2D8F">
                                  <w:pPr>
                                    <w:pStyle w:val="Standard"/>
                                    <w:tabs>
                                      <w:tab w:val="left" w:pos="7797"/>
                                    </w:tabs>
                                    <w:spacing w:line="0" w:lineRule="atLeast"/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  <w:t>Empresa/entitat titular aula externa:</w:t>
                                  </w:r>
                                </w:p>
                              </w:tc>
                            </w:tr>
                            <w:tr w:rsidR="0036167D" w14:paraId="1EB02CBE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cantSplit/>
                                <w:trHeight w:val="239"/>
                              </w:trPr>
                              <w:tc>
                                <w:tcPr>
                                  <w:tcW w:w="7371" w:type="dxa"/>
                                  <w:gridSpan w:val="3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EB02CB7" w14:textId="77777777" w:rsidR="0036167D" w:rsidRDefault="001E2D8F">
                                  <w:pPr>
                                    <w:pStyle w:val="Ttulo1"/>
                                    <w:spacing w:line="0" w:lineRule="atLeast"/>
                                    <w:jc w:val="left"/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 w:val="0"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/>
                                      <w:bCs/>
                                      <w:sz w:val="22"/>
                                      <w:szCs w:val="22"/>
                                    </w:rPr>
                                    <w:t>Setmana lectiva</w:t>
                                  </w:r>
                                  <w:r>
                                    <w:rPr>
                                      <w:rFonts w:ascii="Calibri" w:hAnsi="Calibri" w:cs="Calibri"/>
                                      <w:b w:val="0"/>
                                      <w:bCs/>
                                      <w:sz w:val="22"/>
                                      <w:szCs w:val="22"/>
                                    </w:rPr>
                                    <w:t>: del ___   al  ____ de ____________  de   l’any ____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gridSpan w:val="3"/>
                                  <w:tcBorders>
                                    <w:top w:val="single" w:sz="4" w:space="0" w:color="00008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EB02CB8" w14:textId="77777777" w:rsidR="0036167D" w:rsidRDefault="001E2D8F">
                                  <w:pPr>
                                    <w:pStyle w:val="Ttulo4"/>
                                  </w:pPr>
                                  <w:r>
                                    <w:rPr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 w:val="0"/>
                                      <w:szCs w:val="22"/>
                                    </w:rPr>
                                    <w:t>Curs escolar</w:t>
                                  </w:r>
                                  <w:r>
                                    <w:rPr>
                                      <w:szCs w:val="22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b w:val="0"/>
                                      <w:szCs w:val="22"/>
                                    </w:rPr>
                                    <w:t xml:space="preserve">Primer </w:t>
                                  </w:r>
                                  <w:r>
                                    <w:rPr>
                                      <w:b w:val="0"/>
                                      <w:bCs w:val="0"/>
                                      <w:szCs w:val="22"/>
                                    </w:rPr>
                                    <w:t>trimestre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EB02CB9" w14:textId="77777777" w:rsidR="0036167D" w:rsidRDefault="0036167D">
                                  <w:pPr>
                                    <w:pStyle w:val="Ttulo4"/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EB02CBA" w14:textId="77777777" w:rsidR="0036167D" w:rsidRDefault="001E2D8F">
                                  <w:pPr>
                                    <w:pStyle w:val="Ttulo4"/>
                                  </w:pPr>
                                  <w:r>
                                    <w:rPr>
                                      <w:b w:val="0"/>
                                      <w:szCs w:val="22"/>
                                    </w:rPr>
                                    <w:t xml:space="preserve">Segon </w:t>
                                  </w:r>
                                  <w:r>
                                    <w:rPr>
                                      <w:b w:val="0"/>
                                      <w:bCs w:val="0"/>
                                      <w:szCs w:val="22"/>
                                    </w:rPr>
                                    <w:t>trimestre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EB02CBB" w14:textId="77777777" w:rsidR="0036167D" w:rsidRDefault="0036167D">
                                  <w:pPr>
                                    <w:pStyle w:val="Ttulo4"/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EB02CBC" w14:textId="77777777" w:rsidR="0036167D" w:rsidRDefault="001E2D8F">
                                  <w:pPr>
                                    <w:pStyle w:val="Ttulo4"/>
                                  </w:pPr>
                                  <w:r>
                                    <w:rPr>
                                      <w:b w:val="0"/>
                                      <w:szCs w:val="22"/>
                                    </w:rPr>
                                    <w:t xml:space="preserve">Tercer </w:t>
                                  </w:r>
                                  <w:r>
                                    <w:rPr>
                                      <w:b w:val="0"/>
                                      <w:bCs w:val="0"/>
                                      <w:szCs w:val="22"/>
                                    </w:rPr>
                                    <w:t>trimestre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EB02CBD" w14:textId="77777777" w:rsidR="0036167D" w:rsidRDefault="0036167D">
                                  <w:pPr>
                                    <w:pStyle w:val="Ttulo4"/>
                                    <w:snapToGrid w:val="0"/>
                                  </w:pPr>
                                </w:p>
                              </w:tc>
                            </w:tr>
                            <w:tr w:rsidR="0036167D" w14:paraId="1EB02CC0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cantSplit/>
                              </w:trPr>
                              <w:tc>
                                <w:tcPr>
                                  <w:tcW w:w="14960" w:type="dxa"/>
                                  <w:gridSpan w:val="11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8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EB02CBF" w14:textId="77777777" w:rsidR="0036167D" w:rsidRDefault="001E2D8F">
                                  <w:pPr>
                                    <w:pStyle w:val="Standard"/>
                                    <w:jc w:val="both"/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Seguiment  de l’assistència  de l’alumne/a  </w:t>
                                  </w:r>
                                  <w:proofErr w:type="spellStart"/>
                                  <w:r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  <w:t xml:space="preserve"> la formació alternativa amb el mestre o la mestra de taller, en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  <w:t>règim de pràctiques d’aprenentatge educatiu,  a l’aula externa.</w:t>
                                  </w:r>
                                </w:p>
                              </w:tc>
                            </w:tr>
                            <w:tr w:rsidR="0036167D" w14:paraId="1EB02CC2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cantSplit/>
                              </w:trPr>
                              <w:tc>
                                <w:tcPr>
                                  <w:tcW w:w="14960" w:type="dxa"/>
                                  <w:gridSpan w:val="11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8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EB02CC1" w14:textId="77777777" w:rsidR="0036167D" w:rsidRDefault="001E2D8F">
                                  <w:pPr>
                                    <w:pStyle w:val="Ttulo6"/>
                                    <w:jc w:val="left"/>
                                    <w:rPr>
                                      <w:bCs w:val="0"/>
                                      <w:szCs w:val="22"/>
                                    </w:rPr>
                                  </w:pPr>
                                  <w:r>
                                    <w:rPr>
                                      <w:bCs w:val="0"/>
                                      <w:szCs w:val="22"/>
                                    </w:rPr>
                                    <w:t>Caselles  de  control  i  evidencia de l’ assistència de  l’ alumne/a , que consta en aquest full, emplenades i signades davant el mestre o la mestre de taller  designat</w:t>
                                  </w:r>
                                </w:p>
                              </w:tc>
                            </w:tr>
                            <w:tr w:rsidR="0036167D" w14:paraId="1EB02CCA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339"/>
                              </w:trPr>
                              <w:tc>
                                <w:tcPr>
                                  <w:tcW w:w="26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EB02CC3" w14:textId="77777777" w:rsidR="0036167D" w:rsidRDefault="001E2D8F">
                                  <w:pPr>
                                    <w:pStyle w:val="Standard"/>
                                    <w:jc w:val="center"/>
                                    <w:rPr>
                                      <w:rFonts w:ascii="Calibri" w:eastAsia="Noto Sans" w:hAnsi="Calibri" w:cs="Calibr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Noto Sans" w:hAnsi="Calibri" w:cs="Calibri"/>
                                      <w:b/>
                                      <w:sz w:val="22"/>
                                      <w:szCs w:val="22"/>
                                    </w:rPr>
                                    <w:t xml:space="preserve">Setmana </w:t>
                                  </w:r>
                                  <w:r>
                                    <w:rPr>
                                      <w:rFonts w:ascii="Calibri" w:eastAsia="Noto Sans" w:hAnsi="Calibri" w:cs="Calibri"/>
                                      <w:b/>
                                      <w:sz w:val="22"/>
                                      <w:szCs w:val="22"/>
                                    </w:rPr>
                                    <w:t>lectiva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EB02CC4" w14:textId="77777777" w:rsidR="0036167D" w:rsidRDefault="001E2D8F">
                                  <w:pPr>
                                    <w:pStyle w:val="Standard"/>
                                    <w:jc w:val="center"/>
                                    <w:rPr>
                                      <w:rFonts w:ascii="Calibri" w:eastAsia="Noto Sans" w:hAnsi="Calibri" w:cs="Calibr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Noto Sans" w:hAnsi="Calibri" w:cs="Calibri"/>
                                      <w:b/>
                                      <w:sz w:val="22"/>
                                      <w:szCs w:val="22"/>
                                    </w:rPr>
                                    <w:t>HORA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EB02CC5" w14:textId="77777777" w:rsidR="0036167D" w:rsidRDefault="001E2D8F">
                                  <w:pPr>
                                    <w:pStyle w:val="Textoindependiente21"/>
                                    <w:tabs>
                                      <w:tab w:val="clear" w:pos="7797"/>
                                    </w:tabs>
                                    <w:rPr>
                                      <w:rFonts w:ascii="Calibri" w:eastAsia="Noto Sans" w:hAnsi="Calibri" w:cs="Calibri"/>
                                      <w:bCs w:val="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Noto Sans" w:hAnsi="Calibri" w:cs="Calibri"/>
                                      <w:bCs w:val="0"/>
                                      <w:sz w:val="22"/>
                                      <w:szCs w:val="22"/>
                                    </w:rPr>
                                    <w:t>Alumne/a</w:t>
                                  </w:r>
                                </w:p>
                                <w:p w14:paraId="1EB02CC6" w14:textId="77777777" w:rsidR="0036167D" w:rsidRDefault="0036167D">
                                  <w:pPr>
                                    <w:pStyle w:val="Textoindependiente21"/>
                                    <w:tabs>
                                      <w:tab w:val="clear" w:pos="7797"/>
                                    </w:tabs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EB02CC7" w14:textId="77777777" w:rsidR="0036167D" w:rsidRDefault="001E2D8F">
                                  <w:pPr>
                                    <w:pStyle w:val="Standard"/>
                                    <w:jc w:val="center"/>
                                    <w:rPr>
                                      <w:rFonts w:ascii="Calibri" w:eastAsia="Noto Sans" w:hAnsi="Calibri" w:cs="Calibr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Noto Sans" w:hAnsi="Calibri" w:cs="Calibri"/>
                                      <w:b/>
                                      <w:sz w:val="22"/>
                                      <w:szCs w:val="22"/>
                                    </w:rPr>
                                    <w:t>HORA</w:t>
                                  </w:r>
                                </w:p>
                                <w:p w14:paraId="1EB02CC8" w14:textId="77777777" w:rsidR="0036167D" w:rsidRDefault="0036167D">
                                  <w:pPr>
                                    <w:pStyle w:val="Standard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gridSpan w:val="6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8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EB02CC9" w14:textId="77777777" w:rsidR="0036167D" w:rsidRDefault="001E2D8F">
                                  <w:pPr>
                                    <w:pStyle w:val="Standard"/>
                                    <w:jc w:val="center"/>
                                    <w:rPr>
                                      <w:rFonts w:ascii="Calibri" w:eastAsia="Noto Sans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Noto Sans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Alumne/a</w:t>
                                  </w:r>
                                </w:p>
                              </w:tc>
                            </w:tr>
                            <w:tr w:rsidR="0036167D" w14:paraId="1EB02CD0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cantSplit/>
                              </w:trPr>
                              <w:tc>
                                <w:tcPr>
                                  <w:tcW w:w="26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EB02CCB" w14:textId="77777777" w:rsidR="0036167D" w:rsidRDefault="001E2D8F">
                                  <w:pPr>
                                    <w:pStyle w:val="Standard"/>
                                    <w:jc w:val="center"/>
                                    <w:rPr>
                                      <w:rFonts w:ascii="Calibri" w:eastAsia="Noto Sans" w:hAnsi="Calibri" w:cs="Calibr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Noto Sans" w:hAnsi="Calibri" w:cs="Calibri"/>
                                      <w:b/>
                                      <w:sz w:val="22"/>
                                      <w:szCs w:val="22"/>
                                    </w:rPr>
                                    <w:t>Dia i data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EB02CCC" w14:textId="77777777" w:rsidR="0036167D" w:rsidRDefault="001E2D8F">
                                  <w:pPr>
                                    <w:pStyle w:val="Standard"/>
                                    <w:jc w:val="center"/>
                                    <w:rPr>
                                      <w:rFonts w:ascii="Calibri" w:eastAsia="Noto Sans" w:hAnsi="Calibri" w:cs="Calibr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Noto Sans" w:hAnsi="Calibri" w:cs="Calibri"/>
                                      <w:b/>
                                      <w:sz w:val="22"/>
                                      <w:szCs w:val="22"/>
                                    </w:rPr>
                                    <w:t>d’ entrada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EB02CCD" w14:textId="77777777" w:rsidR="0036167D" w:rsidRDefault="001E2D8F">
                                  <w:pPr>
                                    <w:pStyle w:val="Standard"/>
                                    <w:jc w:val="center"/>
                                    <w:rPr>
                                      <w:rFonts w:ascii="Calibri" w:eastAsia="Noto Sans" w:hAnsi="Calibri" w:cs="Calibr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Noto Sans" w:hAnsi="Calibri" w:cs="Calibri"/>
                                      <w:b/>
                                      <w:sz w:val="22"/>
                                      <w:szCs w:val="22"/>
                                    </w:rPr>
                                    <w:t>signatura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EB02CCE" w14:textId="77777777" w:rsidR="0036167D" w:rsidRDefault="001E2D8F">
                                  <w:pPr>
                                    <w:pStyle w:val="Standard"/>
                                    <w:jc w:val="center"/>
                                    <w:rPr>
                                      <w:rFonts w:ascii="Calibri" w:eastAsia="Noto Sans" w:hAnsi="Calibri" w:cs="Calibr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Noto Sans" w:hAnsi="Calibri" w:cs="Calibri"/>
                                      <w:b/>
                                      <w:sz w:val="22"/>
                                      <w:szCs w:val="22"/>
                                    </w:rPr>
                                    <w:t>de sortida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gridSpan w:val="6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8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EB02CCF" w14:textId="77777777" w:rsidR="0036167D" w:rsidRDefault="001E2D8F">
                                  <w:pPr>
                                    <w:pStyle w:val="Standard"/>
                                    <w:jc w:val="center"/>
                                    <w:rPr>
                                      <w:rFonts w:ascii="Calibri" w:eastAsia="Noto Sans" w:hAnsi="Calibri" w:cs="Calibr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Noto Sans" w:hAnsi="Calibri" w:cs="Calibri"/>
                                      <w:b/>
                                      <w:sz w:val="22"/>
                                      <w:szCs w:val="22"/>
                                    </w:rPr>
                                    <w:t>signatura</w:t>
                                  </w:r>
                                </w:p>
                              </w:tc>
                            </w:tr>
                            <w:tr w:rsidR="0036167D" w14:paraId="1EB02CD9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cantSplit/>
                              </w:trPr>
                              <w:tc>
                                <w:tcPr>
                                  <w:tcW w:w="26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EB02CD1" w14:textId="77777777" w:rsidR="0036167D" w:rsidRDefault="001E2D8F">
                                  <w:pPr>
                                    <w:pStyle w:val="Standard"/>
                                    <w:rPr>
                                      <w:rFonts w:ascii="Calibri" w:eastAsia="Noto Sans" w:hAnsi="Calibri" w:cs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Noto Sans" w:hAnsi="Calibri" w:cs="Calibri"/>
                                      <w:sz w:val="22"/>
                                      <w:szCs w:val="22"/>
                                    </w:rPr>
                                    <w:t>1r dia:</w:t>
                                  </w:r>
                                </w:p>
                                <w:p w14:paraId="1EB02CD2" w14:textId="77777777" w:rsidR="0036167D" w:rsidRDefault="001E2D8F">
                                  <w:pPr>
                                    <w:pStyle w:val="Standard"/>
                                    <w:rPr>
                                      <w:rFonts w:ascii="Calibri" w:eastAsia="Noto Sans" w:hAnsi="Calibri" w:cs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Noto Sans" w:hAnsi="Calibri" w:cs="Calibri"/>
                                      <w:sz w:val="22"/>
                                      <w:szCs w:val="22"/>
                                    </w:rPr>
                                    <w:t>Data: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EB02CD3" w14:textId="77777777" w:rsidR="0036167D" w:rsidRDefault="0036167D">
                                  <w:pPr>
                                    <w:pStyle w:val="Standard"/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411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EB02CD4" w14:textId="77777777" w:rsidR="0036167D" w:rsidRDefault="0036167D">
                                  <w:pPr>
                                    <w:pStyle w:val="Standard"/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EB02CD5" w14:textId="77777777" w:rsidR="0036167D" w:rsidRDefault="0036167D">
                                  <w:pPr>
                                    <w:pStyle w:val="Standard"/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gridSpan w:val="6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8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EB02CD6" w14:textId="77777777" w:rsidR="0036167D" w:rsidRDefault="0036167D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rFonts w:ascii="Calibri" w:eastAsia="Noto Sans" w:hAnsi="Calibri" w:cs="Calibr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EB02CD7" w14:textId="77777777" w:rsidR="0036167D" w:rsidRDefault="0036167D">
                                  <w:pPr>
                                    <w:pStyle w:val="Standard"/>
                                    <w:jc w:val="center"/>
                                    <w:rPr>
                                      <w:rFonts w:ascii="Calibri" w:eastAsia="Noto Sans" w:hAnsi="Calibri" w:cs="Calibr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EB02CD8" w14:textId="77777777" w:rsidR="0036167D" w:rsidRDefault="0036167D">
                                  <w:pPr>
                                    <w:pStyle w:val="Standard"/>
                                    <w:jc w:val="center"/>
                                    <w:rPr>
                                      <w:rFonts w:ascii="Calibri" w:eastAsia="Noto Sans" w:hAnsi="Calibri" w:cs="Calibr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6167D" w14:paraId="1EB02CE2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cantSplit/>
                              </w:trPr>
                              <w:tc>
                                <w:tcPr>
                                  <w:tcW w:w="26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EB02CDA" w14:textId="77777777" w:rsidR="0036167D" w:rsidRDefault="001E2D8F">
                                  <w:pPr>
                                    <w:pStyle w:val="Standard"/>
                                    <w:rPr>
                                      <w:rFonts w:ascii="Calibri" w:eastAsia="Noto Sans" w:hAnsi="Calibri" w:cs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Noto Sans" w:hAnsi="Calibri" w:cs="Calibri"/>
                                      <w:sz w:val="22"/>
                                      <w:szCs w:val="22"/>
                                    </w:rPr>
                                    <w:t>2n dia:</w:t>
                                  </w:r>
                                </w:p>
                                <w:p w14:paraId="1EB02CDB" w14:textId="77777777" w:rsidR="0036167D" w:rsidRDefault="001E2D8F">
                                  <w:pPr>
                                    <w:pStyle w:val="Standard"/>
                                    <w:rPr>
                                      <w:rFonts w:ascii="Calibri" w:eastAsia="Noto Sans" w:hAnsi="Calibri" w:cs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Noto Sans" w:hAnsi="Calibri" w:cs="Calibri"/>
                                      <w:sz w:val="22"/>
                                      <w:szCs w:val="22"/>
                                    </w:rPr>
                                    <w:t>Data: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EB02CDC" w14:textId="77777777" w:rsidR="0036167D" w:rsidRDefault="0036167D">
                                  <w:pPr>
                                    <w:pStyle w:val="Standard"/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411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EB02CDD" w14:textId="77777777" w:rsidR="0036167D" w:rsidRDefault="0036167D">
                                  <w:pPr>
                                    <w:pStyle w:val="Standard"/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EB02CDE" w14:textId="77777777" w:rsidR="0036167D" w:rsidRDefault="0036167D">
                                  <w:pPr>
                                    <w:pStyle w:val="Standard"/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gridSpan w:val="6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8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EB02CDF" w14:textId="77777777" w:rsidR="0036167D" w:rsidRDefault="0036167D">
                                  <w:pPr>
                                    <w:pStyle w:val="Standard"/>
                                    <w:snapToGrid w:val="0"/>
                                    <w:rPr>
                                      <w:rFonts w:ascii="Calibri" w:eastAsia="Noto Sans" w:hAnsi="Calibri" w:cs="Calibr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EB02CE0" w14:textId="77777777" w:rsidR="0036167D" w:rsidRDefault="0036167D">
                                  <w:pPr>
                                    <w:pStyle w:val="Standard"/>
                                    <w:rPr>
                                      <w:rFonts w:ascii="Calibri" w:eastAsia="Noto Sans" w:hAnsi="Calibri" w:cs="Calibr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EB02CE1" w14:textId="77777777" w:rsidR="0036167D" w:rsidRDefault="0036167D">
                                  <w:pPr>
                                    <w:pStyle w:val="Standard"/>
                                    <w:rPr>
                                      <w:rFonts w:ascii="Calibri" w:eastAsia="Noto Sans" w:hAnsi="Calibri" w:cs="Calibr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6167D" w14:paraId="1EB02CEB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cantSplit/>
                              </w:trPr>
                              <w:tc>
                                <w:tcPr>
                                  <w:tcW w:w="26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EB02CE3" w14:textId="77777777" w:rsidR="0036167D" w:rsidRDefault="001E2D8F">
                                  <w:pPr>
                                    <w:pStyle w:val="Standard"/>
                                    <w:rPr>
                                      <w:rFonts w:ascii="Calibri" w:eastAsia="Noto Sans" w:hAnsi="Calibri" w:cs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Noto Sans" w:hAnsi="Calibri" w:cs="Calibri"/>
                                      <w:sz w:val="22"/>
                                      <w:szCs w:val="22"/>
                                    </w:rPr>
                                    <w:t>3r dia:</w:t>
                                  </w:r>
                                </w:p>
                                <w:p w14:paraId="1EB02CE4" w14:textId="77777777" w:rsidR="0036167D" w:rsidRDefault="001E2D8F">
                                  <w:pPr>
                                    <w:pStyle w:val="Standard"/>
                                    <w:rPr>
                                      <w:rFonts w:ascii="Calibri" w:eastAsia="Noto Sans" w:hAnsi="Calibri" w:cs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Noto Sans" w:hAnsi="Calibri" w:cs="Calibri"/>
                                      <w:sz w:val="22"/>
                                      <w:szCs w:val="22"/>
                                    </w:rPr>
                                    <w:t>Data: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EB02CE5" w14:textId="77777777" w:rsidR="0036167D" w:rsidRDefault="0036167D">
                                  <w:pPr>
                                    <w:pStyle w:val="Standard"/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411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EB02CE6" w14:textId="77777777" w:rsidR="0036167D" w:rsidRDefault="0036167D">
                                  <w:pPr>
                                    <w:pStyle w:val="Standard"/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EB02CE7" w14:textId="77777777" w:rsidR="0036167D" w:rsidRDefault="0036167D">
                                  <w:pPr>
                                    <w:pStyle w:val="Standard"/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gridSpan w:val="6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8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EB02CE8" w14:textId="77777777" w:rsidR="0036167D" w:rsidRDefault="0036167D">
                                  <w:pPr>
                                    <w:pStyle w:val="Standard"/>
                                    <w:snapToGrid w:val="0"/>
                                    <w:rPr>
                                      <w:rFonts w:ascii="Calibri" w:eastAsia="Noto Sans" w:hAnsi="Calibri" w:cs="Calibr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EB02CE9" w14:textId="77777777" w:rsidR="0036167D" w:rsidRDefault="0036167D">
                                  <w:pPr>
                                    <w:pStyle w:val="Standard"/>
                                    <w:rPr>
                                      <w:rFonts w:ascii="Calibri" w:eastAsia="Noto Sans" w:hAnsi="Calibri" w:cs="Calibr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EB02CEA" w14:textId="77777777" w:rsidR="0036167D" w:rsidRDefault="0036167D">
                                  <w:pPr>
                                    <w:pStyle w:val="Standard"/>
                                    <w:rPr>
                                      <w:rFonts w:ascii="Calibri" w:eastAsia="Noto Sans" w:hAnsi="Calibri" w:cs="Calibr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6167D" w14:paraId="1EB02CED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cantSplit/>
                              </w:trPr>
                              <w:tc>
                                <w:tcPr>
                                  <w:tcW w:w="14960" w:type="dxa"/>
                                  <w:gridSpan w:val="11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8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EB02CEC" w14:textId="77777777" w:rsidR="0036167D" w:rsidRDefault="001E2D8F">
                                  <w:pPr>
                                    <w:pStyle w:val="Standard"/>
                                    <w:snapToGrid w:val="0"/>
                                    <w:rPr>
                                      <w:rFonts w:ascii="Calibri" w:eastAsia="Noto Sans" w:hAnsi="Calibri" w:cs="Calibri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Noto Sans" w:hAnsi="Calibri" w:cs="Calibri"/>
                                      <w:bCs/>
                                      <w:sz w:val="22"/>
                                      <w:szCs w:val="22"/>
                                    </w:rPr>
                                    <w:t>Observacions</w:t>
                                  </w:r>
                                </w:p>
                              </w:tc>
                            </w:tr>
                            <w:tr w:rsidR="0036167D" w14:paraId="1EB02CF0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cantSplit/>
                                <w:trHeight w:val="497"/>
                              </w:trPr>
                              <w:tc>
                                <w:tcPr>
                                  <w:tcW w:w="14960" w:type="dxa"/>
                                  <w:gridSpan w:val="11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  <w:right w:val="single" w:sz="4" w:space="0" w:color="000080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6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14:paraId="1EB02CEE" w14:textId="77777777" w:rsidR="0036167D" w:rsidRDefault="001E2D8F">
                                  <w:pPr>
                                    <w:pStyle w:val="NormalWeb"/>
                                    <w:spacing w:before="0" w:after="120"/>
                                    <w:jc w:val="both"/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  <w:t xml:space="preserve">Per deixar constància on correspongui del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  <w:u w:val="single"/>
                                    </w:rPr>
                                    <w:t>control i el seguiment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  <w:t xml:space="preserve">  realitzat a 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  <w:t xml:space="preserve">alumne/a del Programa “Alter” respecta als  dies que  ha assistit  a l’aula externa  per realitzar la formació alternativa que te autoritzada   (deixant-ne  evidència  signant  a </w:t>
                                  </w:r>
                                  <w:r>
                                    <w:rPr>
                                      <w:rFonts w:ascii="Calibri" w:hAnsi="Calibri" w:cs="Calibri"/>
                                      <w:bCs/>
                                      <w:sz w:val="22"/>
                                      <w:szCs w:val="22"/>
                                    </w:rPr>
                                    <w:t xml:space="preserve">les  corresponents caselles de control, a l’entrada i la sortida de l’aula,  davant el mestre/la mestra que l’imparteix la formació) 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  <w:t>els professionals  que l’han  dut a terme  signen, de forma conjunta,  aquest document als efectes pertinents.</w:t>
                                  </w:r>
                                </w:p>
                                <w:p w14:paraId="1EB02CEF" w14:textId="77777777" w:rsidR="0036167D" w:rsidRDefault="001E2D8F">
                                  <w:pPr>
                                    <w:pStyle w:val="Ttulo1"/>
                                    <w:spacing w:line="0" w:lineRule="atLeast"/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  <w:t>Data</w:t>
                                  </w:r>
                                  <w:r>
                                    <w:rPr>
                                      <w:rFonts w:ascii="Calibri" w:hAnsi="Calibri" w:cs="Calibri"/>
                                      <w:b w:val="0"/>
                                      <w:bCs/>
                                      <w:sz w:val="22"/>
                                      <w:szCs w:val="22"/>
                                    </w:rPr>
                                    <w:t>:    _____________  dia   ___  de ______de 20__</w:t>
                                  </w:r>
                                </w:p>
                              </w:tc>
                            </w:tr>
                            <w:tr w:rsidR="0036167D" w14:paraId="1EB02CF7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cantSplit/>
                                <w:trHeight w:val="497"/>
                              </w:trPr>
                              <w:tc>
                                <w:tcPr>
                                  <w:tcW w:w="7371" w:type="dxa"/>
                                  <w:gridSpan w:val="3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6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14:paraId="1EB02CF1" w14:textId="77777777" w:rsidR="0036167D" w:rsidRDefault="001E2D8F">
                                  <w:pPr>
                                    <w:pStyle w:val="Textoindependiente21"/>
                                    <w:spacing w:line="0" w:lineRule="atLeast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2"/>
                                      <w:szCs w:val="22"/>
                                    </w:rPr>
                                    <w:t xml:space="preserve">El mestre/la mestra  de </w:t>
                                  </w:r>
                                  <w:r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2"/>
                                      <w:szCs w:val="22"/>
                                    </w:rPr>
                                    <w:t>taller  de l’aula externa</w:t>
                                  </w:r>
                                </w:p>
                                <w:p w14:paraId="1EB02CF2" w14:textId="77777777" w:rsidR="0036167D" w:rsidRDefault="001E2D8F">
                                  <w:pPr>
                                    <w:pStyle w:val="Standard"/>
                                    <w:tabs>
                                      <w:tab w:val="left" w:pos="7797"/>
                                    </w:tabs>
                                    <w:spacing w:line="0" w:lineRule="atLeast"/>
                                    <w:rPr>
                                      <w:rFonts w:ascii="Calibri" w:eastAsia="Arial" w:hAnsi="Calibri" w:cs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Arial" w:hAnsi="Calibri" w:cs="Calibri"/>
                                      <w:sz w:val="22"/>
                                      <w:szCs w:val="22"/>
                                    </w:rPr>
                                    <w:t>Signatura:</w:t>
                                  </w:r>
                                </w:p>
                                <w:p w14:paraId="1EB02CF3" w14:textId="77777777" w:rsidR="0036167D" w:rsidRDefault="001E2D8F">
                                  <w:pPr>
                                    <w:pStyle w:val="Standard"/>
                                    <w:spacing w:line="0" w:lineRule="atLeast"/>
                                    <w:rPr>
                                      <w:rFonts w:ascii="Calibri" w:eastAsia="Arial" w:hAnsi="Calibri" w:cs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Arial" w:hAnsi="Calibri" w:cs="Calibri"/>
                                      <w:sz w:val="22"/>
                                      <w:szCs w:val="22"/>
                                    </w:rPr>
                                    <w:t>(segell empresa/entitat)</w:t>
                                  </w:r>
                                </w:p>
                              </w:tc>
                              <w:tc>
                                <w:tcPr>
                                  <w:tcW w:w="7589" w:type="dxa"/>
                                  <w:gridSpan w:val="8"/>
                                  <w:tcBorders>
                                    <w:top w:val="single" w:sz="4" w:space="0" w:color="000080"/>
                                    <w:left w:val="single" w:sz="4" w:space="0" w:color="000080"/>
                                    <w:bottom w:val="single" w:sz="4" w:space="0" w:color="000080"/>
                                    <w:right w:val="single" w:sz="4" w:space="0" w:color="000080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6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14:paraId="1EB02CF4" w14:textId="77777777" w:rsidR="0036167D" w:rsidRDefault="001E2D8F">
                                  <w:pPr>
                                    <w:pStyle w:val="Ttulo1"/>
                                    <w:spacing w:line="0" w:lineRule="atLeast"/>
                                    <w:rPr>
                                      <w:rFonts w:ascii="Calibri" w:hAnsi="Calibri" w:cs="Calibri"/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 w:val="0"/>
                                      <w:sz w:val="22"/>
                                      <w:szCs w:val="22"/>
                                    </w:rPr>
                                    <w:t>L’ educador/a social de la  UFA  “Alter” de  (corporació local )</w:t>
                                  </w:r>
                                </w:p>
                                <w:p w14:paraId="1EB02CF5" w14:textId="77777777" w:rsidR="0036167D" w:rsidRDefault="001E2D8F">
                                  <w:pPr>
                                    <w:pStyle w:val="Standard"/>
                                    <w:tabs>
                                      <w:tab w:val="left" w:pos="7797"/>
                                    </w:tabs>
                                    <w:spacing w:line="0" w:lineRule="atLeast"/>
                                    <w:rPr>
                                      <w:rFonts w:ascii="Calibri" w:eastAsia="Arial" w:hAnsi="Calibri" w:cs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Arial" w:hAnsi="Calibri" w:cs="Calibri"/>
                                      <w:sz w:val="22"/>
                                      <w:szCs w:val="22"/>
                                    </w:rPr>
                                    <w:t>Signatura:</w:t>
                                  </w:r>
                                </w:p>
                                <w:p w14:paraId="1EB02CF6" w14:textId="77777777" w:rsidR="0036167D" w:rsidRDefault="001E2D8F">
                                  <w:pPr>
                                    <w:pStyle w:val="Standard"/>
                                    <w:tabs>
                                      <w:tab w:val="left" w:pos="7797"/>
                                    </w:tabs>
                                    <w:spacing w:line="0" w:lineRule="atLeast"/>
                                    <w:rPr>
                                      <w:rFonts w:ascii="Calibri" w:eastAsia="Arial" w:hAnsi="Calibri" w:cs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Arial" w:hAnsi="Calibri" w:cs="Calibri"/>
                                      <w:sz w:val="22"/>
                                      <w:szCs w:val="22"/>
                                    </w:rPr>
                                    <w:t>(segell corporació  local)</w:t>
                                  </w:r>
                                </w:p>
                              </w:tc>
                            </w:tr>
                          </w:tbl>
                          <w:p w14:paraId="1EB02CF8" w14:textId="77777777" w:rsidR="0036167D" w:rsidRDefault="001E2D8F">
                            <w:pPr>
                              <w:pStyle w:val="Standard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B02CA9" id="_x0000_t202" coordsize="21600,21600" o:spt="202" path="m,l,21600r21600,l21600,xe">
                <v:stroke joinstyle="miter"/>
                <v:path gradientshapeok="t" o:connecttype="rect"/>
              </v:shapetype>
              <v:shape id="Marc1" o:spid="_x0000_s1026" type="#_x0000_t202" style="position:absolute;margin-left:0;margin-top:.05pt;width:744.15pt;height:417.1pt;z-index:2516587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" filled="f" stroked="f">
                <v:textbox inset="0,0,0,0">
                  <w:txbxContent>
                    <w:tbl>
                      <w:tblPr>
                        <w:tblW w:w="14960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694"/>
                        <w:gridCol w:w="1275"/>
                        <w:gridCol w:w="3402"/>
                        <w:gridCol w:w="709"/>
                        <w:gridCol w:w="1701"/>
                        <w:gridCol w:w="567"/>
                        <w:gridCol w:w="425"/>
                        <w:gridCol w:w="1560"/>
                        <w:gridCol w:w="425"/>
                        <w:gridCol w:w="1559"/>
                        <w:gridCol w:w="643"/>
                      </w:tblGrid>
                      <w:tr w:rsidR="0036167D" w14:paraId="1EB02CAD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cantSplit/>
                          <w:trHeight w:val="239"/>
                        </w:trPr>
                        <w:tc>
                          <w:tcPr>
                            <w:tcW w:w="14960" w:type="dxa"/>
                            <w:gridSpan w:val="11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  <w:right w:val="single" w:sz="4" w:space="0" w:color="000000"/>
                            </w:tcBorders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EB02CAB" w14:textId="77777777" w:rsidR="0036167D" w:rsidRDefault="0036167D">
                            <w:pPr>
                              <w:pStyle w:val="Standard"/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EB02CAC" w14:textId="77777777" w:rsidR="0036167D" w:rsidRDefault="001E2D8F">
                            <w:pPr>
                              <w:pStyle w:val="Standard"/>
                              <w:tabs>
                                <w:tab w:val="left" w:pos="7797"/>
                              </w:tabs>
                              <w:spacing w:line="0" w:lineRule="atLeast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</w:rPr>
                              <w:t xml:space="preserve">Full de control i de seguiment setmanal, presencial a l’aula externa,  de l’assistència de l’alumne/a del  Programa “Alter” a la formació alternativa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autoritzada per la DGIJIF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</w:rPr>
                              <w:t xml:space="preserve">,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de les pràctiques  d’aprenentatge educatiu en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règim d’escolaritat compartida.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</w:rPr>
                              <w:t>Curs  escolar:_____________</w:t>
                            </w:r>
                          </w:p>
                        </w:tc>
                      </w:tr>
                      <w:tr w:rsidR="0036167D" w14:paraId="1EB02CB0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239"/>
                        </w:trPr>
                        <w:tc>
                          <w:tcPr>
                            <w:tcW w:w="7371" w:type="dxa"/>
                            <w:gridSpan w:val="3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EB02CAE" w14:textId="77777777" w:rsidR="0036167D" w:rsidRDefault="001E2D8F">
                            <w:pPr>
                              <w:pStyle w:val="Ttulo1"/>
                              <w:spacing w:line="0" w:lineRule="atLeast"/>
                              <w:jc w:val="left"/>
                              <w:rPr>
                                <w:rFonts w:ascii="Calibri" w:hAnsi="Calibri" w:cs="Calibri"/>
                                <w:b w:val="0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 w:val="0"/>
                                <w:bCs/>
                                <w:sz w:val="22"/>
                                <w:szCs w:val="22"/>
                              </w:rPr>
                              <w:t>Alumne/a :</w:t>
                            </w:r>
                          </w:p>
                        </w:tc>
                        <w:tc>
                          <w:tcPr>
                            <w:tcW w:w="7589" w:type="dxa"/>
                            <w:gridSpan w:val="8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80"/>
                              <w:right w:val="single" w:sz="4" w:space="0" w:color="000000"/>
                            </w:tcBorders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EB02CAF" w14:textId="77777777" w:rsidR="0036167D" w:rsidRDefault="001E2D8F">
                            <w:pPr>
                              <w:pStyle w:val="Standard"/>
                              <w:tabs>
                                <w:tab w:val="left" w:pos="7797"/>
                              </w:tabs>
                              <w:spacing w:line="0" w:lineRule="atLeas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Formació alternativa autoritzada:</w:t>
                            </w:r>
                          </w:p>
                        </w:tc>
                      </w:tr>
                      <w:tr w:rsidR="0036167D" w14:paraId="1EB02CB3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239"/>
                        </w:trPr>
                        <w:tc>
                          <w:tcPr>
                            <w:tcW w:w="7371" w:type="dxa"/>
                            <w:gridSpan w:val="3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EB02CB1" w14:textId="77777777" w:rsidR="0036167D" w:rsidRDefault="001E2D8F">
                            <w:pPr>
                              <w:pStyle w:val="Ttulo1"/>
                              <w:spacing w:line="0" w:lineRule="atLeast"/>
                              <w:jc w:val="left"/>
                              <w:rPr>
                                <w:rFonts w:ascii="Calibri" w:hAnsi="Calibri" w:cs="Calibri"/>
                                <w:b w:val="0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 w:val="0"/>
                                <w:bCs/>
                                <w:sz w:val="22"/>
                                <w:szCs w:val="22"/>
                              </w:rPr>
                              <w:t>Educador/a social assignat/da:</w:t>
                            </w:r>
                          </w:p>
                        </w:tc>
                        <w:tc>
                          <w:tcPr>
                            <w:tcW w:w="7589" w:type="dxa"/>
                            <w:gridSpan w:val="8"/>
                            <w:tcBorders>
                              <w:top w:val="single" w:sz="4" w:space="0" w:color="000080"/>
                              <w:left w:val="single" w:sz="4" w:space="0" w:color="000000"/>
                              <w:bottom w:val="single" w:sz="4" w:space="0" w:color="000080"/>
                              <w:right w:val="single" w:sz="4" w:space="0" w:color="000000"/>
                            </w:tcBorders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EB02CB2" w14:textId="77777777" w:rsidR="0036167D" w:rsidRDefault="001E2D8F">
                            <w:pPr>
                              <w:pStyle w:val="Standard"/>
                              <w:tabs>
                                <w:tab w:val="left" w:pos="7797"/>
                              </w:tabs>
                              <w:spacing w:line="0" w:lineRule="atLeas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Mestre/a  taller aula externa, designat/da:</w:t>
                            </w:r>
                          </w:p>
                        </w:tc>
                      </w:tr>
                      <w:tr w:rsidR="0036167D" w14:paraId="1EB02CB6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239"/>
                        </w:trPr>
                        <w:tc>
                          <w:tcPr>
                            <w:tcW w:w="7371" w:type="dxa"/>
                            <w:gridSpan w:val="3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EB02CB4" w14:textId="77777777" w:rsidR="0036167D" w:rsidRDefault="001E2D8F">
                            <w:pPr>
                              <w:pStyle w:val="Ttulo1"/>
                              <w:spacing w:line="0" w:lineRule="atLeast"/>
                              <w:jc w:val="left"/>
                              <w:rPr>
                                <w:rFonts w:ascii="Calibri" w:hAnsi="Calibri" w:cs="Calibri"/>
                                <w:b w:val="0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 w:val="0"/>
                                <w:bCs/>
                                <w:sz w:val="22"/>
                                <w:szCs w:val="22"/>
                              </w:rPr>
                              <w:t>Nom corporació local:</w:t>
                            </w:r>
                          </w:p>
                        </w:tc>
                        <w:tc>
                          <w:tcPr>
                            <w:tcW w:w="7589" w:type="dxa"/>
                            <w:gridSpan w:val="8"/>
                            <w:tcBorders>
                              <w:top w:val="single" w:sz="4" w:space="0" w:color="000080"/>
                              <w:left w:val="single" w:sz="4" w:space="0" w:color="000000"/>
                              <w:bottom w:val="single" w:sz="4" w:space="0" w:color="000080"/>
                              <w:right w:val="single" w:sz="4" w:space="0" w:color="000000"/>
                            </w:tcBorders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EB02CB5" w14:textId="77777777" w:rsidR="0036167D" w:rsidRDefault="001E2D8F">
                            <w:pPr>
                              <w:pStyle w:val="Standard"/>
                              <w:tabs>
                                <w:tab w:val="left" w:pos="7797"/>
                              </w:tabs>
                              <w:spacing w:line="0" w:lineRule="atLeas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Empresa/entitat titular aula externa:</w:t>
                            </w:r>
                          </w:p>
                        </w:tc>
                      </w:tr>
                      <w:tr w:rsidR="0036167D" w14:paraId="1EB02CBE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cantSplit/>
                          <w:trHeight w:val="239"/>
                        </w:trPr>
                        <w:tc>
                          <w:tcPr>
                            <w:tcW w:w="7371" w:type="dxa"/>
                            <w:gridSpan w:val="3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EB02CB7" w14:textId="77777777" w:rsidR="0036167D" w:rsidRDefault="001E2D8F">
                            <w:pPr>
                              <w:pStyle w:val="Ttulo1"/>
                              <w:spacing w:line="0" w:lineRule="atLeast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bCs/>
                                <w:sz w:val="22"/>
                                <w:szCs w:val="22"/>
                              </w:rPr>
                              <w:t>Setmana lectiva</w:t>
                            </w:r>
                            <w:r>
                              <w:rPr>
                                <w:rFonts w:ascii="Calibri" w:hAnsi="Calibri" w:cs="Calibri"/>
                                <w:b w:val="0"/>
                                <w:bCs/>
                                <w:sz w:val="22"/>
                                <w:szCs w:val="22"/>
                              </w:rPr>
                              <w:t>: del ___   al  ____ de ____________  de   l’any ____</w:t>
                            </w:r>
                          </w:p>
                        </w:tc>
                        <w:tc>
                          <w:tcPr>
                            <w:tcW w:w="2977" w:type="dxa"/>
                            <w:gridSpan w:val="3"/>
                            <w:tcBorders>
                              <w:top w:val="single" w:sz="4" w:space="0" w:color="00008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EB02CB8" w14:textId="77777777" w:rsidR="0036167D" w:rsidRDefault="001E2D8F">
                            <w:pPr>
                              <w:pStyle w:val="Ttulo4"/>
                            </w:pPr>
                            <w:r>
                              <w:rPr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szCs w:val="22"/>
                              </w:rPr>
                              <w:t>Curs escolar</w:t>
                            </w:r>
                            <w:r>
                              <w:rPr>
                                <w:szCs w:val="22"/>
                              </w:rPr>
                              <w:t xml:space="preserve">: </w:t>
                            </w:r>
                            <w:r>
                              <w:rPr>
                                <w:b w:val="0"/>
                                <w:szCs w:val="22"/>
                              </w:rPr>
                              <w:t xml:space="preserve">Primer </w:t>
                            </w:r>
                            <w:r>
                              <w:rPr>
                                <w:b w:val="0"/>
                                <w:bCs w:val="0"/>
                                <w:szCs w:val="22"/>
                              </w:rPr>
                              <w:t>trimestre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00"/>
                            </w:tcBorders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EB02CB9" w14:textId="77777777" w:rsidR="0036167D" w:rsidRDefault="0036167D">
                            <w:pPr>
                              <w:pStyle w:val="Ttulo4"/>
                              <w:snapToGrid w:val="0"/>
                            </w:pP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00"/>
                            </w:tcBorders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EB02CBA" w14:textId="77777777" w:rsidR="0036167D" w:rsidRDefault="001E2D8F">
                            <w:pPr>
                              <w:pStyle w:val="Ttulo4"/>
                            </w:pPr>
                            <w:r>
                              <w:rPr>
                                <w:b w:val="0"/>
                                <w:szCs w:val="22"/>
                              </w:rPr>
                              <w:t xml:space="preserve">Segon </w:t>
                            </w:r>
                            <w:r>
                              <w:rPr>
                                <w:b w:val="0"/>
                                <w:bCs w:val="0"/>
                                <w:szCs w:val="22"/>
                              </w:rPr>
                              <w:t>trimestre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00"/>
                            </w:tcBorders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EB02CBB" w14:textId="77777777" w:rsidR="0036167D" w:rsidRDefault="0036167D">
                            <w:pPr>
                              <w:pStyle w:val="Ttulo4"/>
                              <w:snapToGrid w:val="0"/>
                            </w:pP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00"/>
                            </w:tcBorders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EB02CBC" w14:textId="77777777" w:rsidR="0036167D" w:rsidRDefault="001E2D8F">
                            <w:pPr>
                              <w:pStyle w:val="Ttulo4"/>
                            </w:pPr>
                            <w:r>
                              <w:rPr>
                                <w:b w:val="0"/>
                                <w:szCs w:val="22"/>
                              </w:rPr>
                              <w:t xml:space="preserve">Tercer </w:t>
                            </w:r>
                            <w:r>
                              <w:rPr>
                                <w:b w:val="0"/>
                                <w:bCs w:val="0"/>
                                <w:szCs w:val="22"/>
                              </w:rPr>
                              <w:t>trimestre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EB02CBD" w14:textId="77777777" w:rsidR="0036167D" w:rsidRDefault="0036167D">
                            <w:pPr>
                              <w:pStyle w:val="Ttulo4"/>
                              <w:snapToGrid w:val="0"/>
                            </w:pPr>
                          </w:p>
                        </w:tc>
                      </w:tr>
                      <w:tr w:rsidR="0036167D" w14:paraId="1EB02CC0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cantSplit/>
                        </w:trPr>
                        <w:tc>
                          <w:tcPr>
                            <w:tcW w:w="14960" w:type="dxa"/>
                            <w:gridSpan w:val="11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8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EB02CBF" w14:textId="77777777" w:rsidR="0036167D" w:rsidRDefault="001E2D8F">
                            <w:pPr>
                              <w:pStyle w:val="Standard"/>
                              <w:jc w:val="both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Seguiment  de l’assistència  de l’alumne/a 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la formació alternativa amb el mestre o la mestra de taller, en 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règim de pràctiques d’aprenentatge educatiu,  a l’aula externa.</w:t>
                            </w:r>
                          </w:p>
                        </w:tc>
                      </w:tr>
                      <w:tr w:rsidR="0036167D" w14:paraId="1EB02CC2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cantSplit/>
                        </w:trPr>
                        <w:tc>
                          <w:tcPr>
                            <w:tcW w:w="14960" w:type="dxa"/>
                            <w:gridSpan w:val="11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8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EB02CC1" w14:textId="77777777" w:rsidR="0036167D" w:rsidRDefault="001E2D8F">
                            <w:pPr>
                              <w:pStyle w:val="Ttulo6"/>
                              <w:jc w:val="left"/>
                              <w:rPr>
                                <w:bCs w:val="0"/>
                                <w:szCs w:val="22"/>
                              </w:rPr>
                            </w:pPr>
                            <w:r>
                              <w:rPr>
                                <w:bCs w:val="0"/>
                                <w:szCs w:val="22"/>
                              </w:rPr>
                              <w:t>Caselles  de  control  i  evidencia de l’ assistència de  l’ alumne/a , que consta en aquest full, emplenades i signades davant el mestre o la mestre de taller  designat</w:t>
                            </w:r>
                          </w:p>
                        </w:tc>
                      </w:tr>
                      <w:tr w:rsidR="0036167D" w14:paraId="1EB02CCA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339"/>
                        </w:trPr>
                        <w:tc>
                          <w:tcPr>
                            <w:tcW w:w="26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EB02CC3" w14:textId="77777777" w:rsidR="0036167D" w:rsidRDefault="001E2D8F">
                            <w:pPr>
                              <w:pStyle w:val="Standard"/>
                              <w:jc w:val="center"/>
                              <w:rPr>
                                <w:rFonts w:ascii="Calibri" w:eastAsia="Noto Sans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Noto Sans" w:hAnsi="Calibri" w:cs="Calibri"/>
                                <w:b/>
                                <w:sz w:val="22"/>
                                <w:szCs w:val="22"/>
                              </w:rPr>
                              <w:t xml:space="preserve">Setmana </w:t>
                            </w:r>
                            <w:r>
                              <w:rPr>
                                <w:rFonts w:ascii="Calibri" w:eastAsia="Noto Sans" w:hAnsi="Calibri" w:cs="Calibri"/>
                                <w:b/>
                                <w:sz w:val="22"/>
                                <w:szCs w:val="22"/>
                              </w:rPr>
                              <w:t>lectiva</w:t>
                            </w: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EB02CC4" w14:textId="77777777" w:rsidR="0036167D" w:rsidRDefault="001E2D8F">
                            <w:pPr>
                              <w:pStyle w:val="Standard"/>
                              <w:jc w:val="center"/>
                              <w:rPr>
                                <w:rFonts w:ascii="Calibri" w:eastAsia="Noto Sans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Noto Sans" w:hAnsi="Calibri" w:cs="Calibri"/>
                                <w:b/>
                                <w:sz w:val="22"/>
                                <w:szCs w:val="22"/>
                              </w:rPr>
                              <w:t>HORA</w:t>
                            </w:r>
                          </w:p>
                        </w:tc>
                        <w:tc>
                          <w:tcPr>
                            <w:tcW w:w="411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EB02CC5" w14:textId="77777777" w:rsidR="0036167D" w:rsidRDefault="001E2D8F">
                            <w:pPr>
                              <w:pStyle w:val="Textoindependiente21"/>
                              <w:tabs>
                                <w:tab w:val="clear" w:pos="7797"/>
                              </w:tabs>
                              <w:rPr>
                                <w:rFonts w:ascii="Calibri" w:eastAsia="Noto Sans" w:hAnsi="Calibri" w:cs="Calibri"/>
                                <w:bCs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Noto Sans" w:hAnsi="Calibri" w:cs="Calibri"/>
                                <w:bCs w:val="0"/>
                                <w:sz w:val="22"/>
                                <w:szCs w:val="22"/>
                              </w:rPr>
                              <w:t>Alumne/a</w:t>
                            </w:r>
                          </w:p>
                          <w:p w14:paraId="1EB02CC6" w14:textId="77777777" w:rsidR="0036167D" w:rsidRDefault="0036167D">
                            <w:pPr>
                              <w:pStyle w:val="Textoindependiente21"/>
                              <w:tabs>
                                <w:tab w:val="clear" w:pos="7797"/>
                              </w:tabs>
                            </w:pP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EB02CC7" w14:textId="77777777" w:rsidR="0036167D" w:rsidRDefault="001E2D8F">
                            <w:pPr>
                              <w:pStyle w:val="Standard"/>
                              <w:jc w:val="center"/>
                              <w:rPr>
                                <w:rFonts w:ascii="Calibri" w:eastAsia="Noto Sans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Noto Sans" w:hAnsi="Calibri" w:cs="Calibri"/>
                                <w:b/>
                                <w:sz w:val="22"/>
                                <w:szCs w:val="22"/>
                              </w:rPr>
                              <w:t>HORA</w:t>
                            </w:r>
                          </w:p>
                          <w:p w14:paraId="1EB02CC8" w14:textId="77777777" w:rsidR="0036167D" w:rsidRDefault="0036167D">
                            <w:pPr>
                              <w:pStyle w:val="Standard"/>
                              <w:jc w:val="center"/>
                            </w:pPr>
                          </w:p>
                        </w:tc>
                        <w:tc>
                          <w:tcPr>
                            <w:tcW w:w="5179" w:type="dxa"/>
                            <w:gridSpan w:val="6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8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EB02CC9" w14:textId="77777777" w:rsidR="0036167D" w:rsidRDefault="001E2D8F">
                            <w:pPr>
                              <w:pStyle w:val="Standard"/>
                              <w:jc w:val="center"/>
                              <w:rPr>
                                <w:rFonts w:ascii="Calibri" w:eastAsia="Noto Sans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Noto Sans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Alumne/a</w:t>
                            </w:r>
                          </w:p>
                        </w:tc>
                      </w:tr>
                      <w:tr w:rsidR="0036167D" w14:paraId="1EB02CD0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cantSplit/>
                        </w:trPr>
                        <w:tc>
                          <w:tcPr>
                            <w:tcW w:w="26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EB02CCB" w14:textId="77777777" w:rsidR="0036167D" w:rsidRDefault="001E2D8F">
                            <w:pPr>
                              <w:pStyle w:val="Standard"/>
                              <w:jc w:val="center"/>
                              <w:rPr>
                                <w:rFonts w:ascii="Calibri" w:eastAsia="Noto Sans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Noto Sans" w:hAnsi="Calibri" w:cs="Calibri"/>
                                <w:b/>
                                <w:sz w:val="22"/>
                                <w:szCs w:val="22"/>
                              </w:rPr>
                              <w:t>Dia i data</w:t>
                            </w: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EB02CCC" w14:textId="77777777" w:rsidR="0036167D" w:rsidRDefault="001E2D8F">
                            <w:pPr>
                              <w:pStyle w:val="Standard"/>
                              <w:jc w:val="center"/>
                              <w:rPr>
                                <w:rFonts w:ascii="Calibri" w:eastAsia="Noto Sans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Noto Sans" w:hAnsi="Calibri" w:cs="Calibri"/>
                                <w:b/>
                                <w:sz w:val="22"/>
                                <w:szCs w:val="22"/>
                              </w:rPr>
                              <w:t>d’ entrada</w:t>
                            </w:r>
                          </w:p>
                        </w:tc>
                        <w:tc>
                          <w:tcPr>
                            <w:tcW w:w="411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EB02CCD" w14:textId="77777777" w:rsidR="0036167D" w:rsidRDefault="001E2D8F">
                            <w:pPr>
                              <w:pStyle w:val="Standard"/>
                              <w:jc w:val="center"/>
                              <w:rPr>
                                <w:rFonts w:ascii="Calibri" w:eastAsia="Noto Sans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Noto Sans" w:hAnsi="Calibri" w:cs="Calibri"/>
                                <w:b/>
                                <w:sz w:val="22"/>
                                <w:szCs w:val="22"/>
                              </w:rPr>
                              <w:t>signatura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EB02CCE" w14:textId="77777777" w:rsidR="0036167D" w:rsidRDefault="001E2D8F">
                            <w:pPr>
                              <w:pStyle w:val="Standard"/>
                              <w:jc w:val="center"/>
                              <w:rPr>
                                <w:rFonts w:ascii="Calibri" w:eastAsia="Noto Sans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Noto Sans" w:hAnsi="Calibri" w:cs="Calibri"/>
                                <w:b/>
                                <w:sz w:val="22"/>
                                <w:szCs w:val="22"/>
                              </w:rPr>
                              <w:t>de sortida</w:t>
                            </w:r>
                          </w:p>
                        </w:tc>
                        <w:tc>
                          <w:tcPr>
                            <w:tcW w:w="5179" w:type="dxa"/>
                            <w:gridSpan w:val="6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8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EB02CCF" w14:textId="77777777" w:rsidR="0036167D" w:rsidRDefault="001E2D8F">
                            <w:pPr>
                              <w:pStyle w:val="Standard"/>
                              <w:jc w:val="center"/>
                              <w:rPr>
                                <w:rFonts w:ascii="Calibri" w:eastAsia="Noto Sans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Noto Sans" w:hAnsi="Calibri" w:cs="Calibri"/>
                                <w:b/>
                                <w:sz w:val="22"/>
                                <w:szCs w:val="22"/>
                              </w:rPr>
                              <w:t>signatura</w:t>
                            </w:r>
                          </w:p>
                        </w:tc>
                      </w:tr>
                      <w:tr w:rsidR="0036167D" w14:paraId="1EB02CD9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cantSplit/>
                        </w:trPr>
                        <w:tc>
                          <w:tcPr>
                            <w:tcW w:w="26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EB02CD1" w14:textId="77777777" w:rsidR="0036167D" w:rsidRDefault="001E2D8F">
                            <w:pPr>
                              <w:pStyle w:val="Standard"/>
                              <w:rPr>
                                <w:rFonts w:ascii="Calibri" w:eastAsia="Noto Sans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Noto Sans" w:hAnsi="Calibri" w:cs="Calibri"/>
                                <w:sz w:val="22"/>
                                <w:szCs w:val="22"/>
                              </w:rPr>
                              <w:t>1r dia:</w:t>
                            </w:r>
                          </w:p>
                          <w:p w14:paraId="1EB02CD2" w14:textId="77777777" w:rsidR="0036167D" w:rsidRDefault="001E2D8F">
                            <w:pPr>
                              <w:pStyle w:val="Standard"/>
                              <w:rPr>
                                <w:rFonts w:ascii="Calibri" w:eastAsia="Noto Sans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Noto Sans" w:hAnsi="Calibri" w:cs="Calibri"/>
                                <w:sz w:val="22"/>
                                <w:szCs w:val="22"/>
                              </w:rPr>
                              <w:t>Data:</w:t>
                            </w: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EB02CD3" w14:textId="77777777" w:rsidR="0036167D" w:rsidRDefault="0036167D">
                            <w:pPr>
                              <w:pStyle w:val="Standard"/>
                              <w:snapToGrid w:val="0"/>
                            </w:pPr>
                          </w:p>
                        </w:tc>
                        <w:tc>
                          <w:tcPr>
                            <w:tcW w:w="411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EB02CD4" w14:textId="77777777" w:rsidR="0036167D" w:rsidRDefault="0036167D">
                            <w:pPr>
                              <w:pStyle w:val="Standard"/>
                              <w:snapToGrid w:val="0"/>
                            </w:pP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EB02CD5" w14:textId="77777777" w:rsidR="0036167D" w:rsidRDefault="0036167D">
                            <w:pPr>
                              <w:pStyle w:val="Standard"/>
                              <w:snapToGrid w:val="0"/>
                            </w:pPr>
                          </w:p>
                        </w:tc>
                        <w:tc>
                          <w:tcPr>
                            <w:tcW w:w="5179" w:type="dxa"/>
                            <w:gridSpan w:val="6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8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EB02CD6" w14:textId="77777777" w:rsidR="0036167D" w:rsidRDefault="0036167D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Calibri" w:eastAsia="Noto Sans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EB02CD7" w14:textId="77777777" w:rsidR="0036167D" w:rsidRDefault="0036167D">
                            <w:pPr>
                              <w:pStyle w:val="Standard"/>
                              <w:jc w:val="center"/>
                              <w:rPr>
                                <w:rFonts w:ascii="Calibri" w:eastAsia="Noto Sans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EB02CD8" w14:textId="77777777" w:rsidR="0036167D" w:rsidRDefault="0036167D">
                            <w:pPr>
                              <w:pStyle w:val="Standard"/>
                              <w:jc w:val="center"/>
                              <w:rPr>
                                <w:rFonts w:ascii="Calibri" w:eastAsia="Noto Sans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6167D" w14:paraId="1EB02CE2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cantSplit/>
                        </w:trPr>
                        <w:tc>
                          <w:tcPr>
                            <w:tcW w:w="26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EB02CDA" w14:textId="77777777" w:rsidR="0036167D" w:rsidRDefault="001E2D8F">
                            <w:pPr>
                              <w:pStyle w:val="Standard"/>
                              <w:rPr>
                                <w:rFonts w:ascii="Calibri" w:eastAsia="Noto Sans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Noto Sans" w:hAnsi="Calibri" w:cs="Calibri"/>
                                <w:sz w:val="22"/>
                                <w:szCs w:val="22"/>
                              </w:rPr>
                              <w:t>2n dia:</w:t>
                            </w:r>
                          </w:p>
                          <w:p w14:paraId="1EB02CDB" w14:textId="77777777" w:rsidR="0036167D" w:rsidRDefault="001E2D8F">
                            <w:pPr>
                              <w:pStyle w:val="Standard"/>
                              <w:rPr>
                                <w:rFonts w:ascii="Calibri" w:eastAsia="Noto Sans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Noto Sans" w:hAnsi="Calibri" w:cs="Calibri"/>
                                <w:sz w:val="22"/>
                                <w:szCs w:val="22"/>
                              </w:rPr>
                              <w:t>Data:</w:t>
                            </w: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EB02CDC" w14:textId="77777777" w:rsidR="0036167D" w:rsidRDefault="0036167D">
                            <w:pPr>
                              <w:pStyle w:val="Standard"/>
                              <w:snapToGrid w:val="0"/>
                            </w:pPr>
                          </w:p>
                        </w:tc>
                        <w:tc>
                          <w:tcPr>
                            <w:tcW w:w="411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EB02CDD" w14:textId="77777777" w:rsidR="0036167D" w:rsidRDefault="0036167D">
                            <w:pPr>
                              <w:pStyle w:val="Standard"/>
                              <w:snapToGrid w:val="0"/>
                            </w:pP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EB02CDE" w14:textId="77777777" w:rsidR="0036167D" w:rsidRDefault="0036167D">
                            <w:pPr>
                              <w:pStyle w:val="Standard"/>
                              <w:snapToGrid w:val="0"/>
                            </w:pPr>
                          </w:p>
                        </w:tc>
                        <w:tc>
                          <w:tcPr>
                            <w:tcW w:w="5179" w:type="dxa"/>
                            <w:gridSpan w:val="6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8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EB02CDF" w14:textId="77777777" w:rsidR="0036167D" w:rsidRDefault="0036167D">
                            <w:pPr>
                              <w:pStyle w:val="Standard"/>
                              <w:snapToGrid w:val="0"/>
                              <w:rPr>
                                <w:rFonts w:ascii="Calibri" w:eastAsia="Noto Sans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EB02CE0" w14:textId="77777777" w:rsidR="0036167D" w:rsidRDefault="0036167D">
                            <w:pPr>
                              <w:pStyle w:val="Standard"/>
                              <w:rPr>
                                <w:rFonts w:ascii="Calibri" w:eastAsia="Noto Sans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EB02CE1" w14:textId="77777777" w:rsidR="0036167D" w:rsidRDefault="0036167D">
                            <w:pPr>
                              <w:pStyle w:val="Standard"/>
                              <w:rPr>
                                <w:rFonts w:ascii="Calibri" w:eastAsia="Noto Sans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6167D" w14:paraId="1EB02CEB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cantSplit/>
                        </w:trPr>
                        <w:tc>
                          <w:tcPr>
                            <w:tcW w:w="26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EB02CE3" w14:textId="77777777" w:rsidR="0036167D" w:rsidRDefault="001E2D8F">
                            <w:pPr>
                              <w:pStyle w:val="Standard"/>
                              <w:rPr>
                                <w:rFonts w:ascii="Calibri" w:eastAsia="Noto Sans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Noto Sans" w:hAnsi="Calibri" w:cs="Calibri"/>
                                <w:sz w:val="22"/>
                                <w:szCs w:val="22"/>
                              </w:rPr>
                              <w:t>3r dia:</w:t>
                            </w:r>
                          </w:p>
                          <w:p w14:paraId="1EB02CE4" w14:textId="77777777" w:rsidR="0036167D" w:rsidRDefault="001E2D8F">
                            <w:pPr>
                              <w:pStyle w:val="Standard"/>
                              <w:rPr>
                                <w:rFonts w:ascii="Calibri" w:eastAsia="Noto Sans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Noto Sans" w:hAnsi="Calibri" w:cs="Calibri"/>
                                <w:sz w:val="22"/>
                                <w:szCs w:val="22"/>
                              </w:rPr>
                              <w:t>Data:</w:t>
                            </w: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EB02CE5" w14:textId="77777777" w:rsidR="0036167D" w:rsidRDefault="0036167D">
                            <w:pPr>
                              <w:pStyle w:val="Standard"/>
                              <w:snapToGrid w:val="0"/>
                            </w:pPr>
                          </w:p>
                        </w:tc>
                        <w:tc>
                          <w:tcPr>
                            <w:tcW w:w="411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EB02CE6" w14:textId="77777777" w:rsidR="0036167D" w:rsidRDefault="0036167D">
                            <w:pPr>
                              <w:pStyle w:val="Standard"/>
                              <w:snapToGrid w:val="0"/>
                            </w:pP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EB02CE7" w14:textId="77777777" w:rsidR="0036167D" w:rsidRDefault="0036167D">
                            <w:pPr>
                              <w:pStyle w:val="Standard"/>
                              <w:snapToGrid w:val="0"/>
                            </w:pPr>
                          </w:p>
                        </w:tc>
                        <w:tc>
                          <w:tcPr>
                            <w:tcW w:w="5179" w:type="dxa"/>
                            <w:gridSpan w:val="6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8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EB02CE8" w14:textId="77777777" w:rsidR="0036167D" w:rsidRDefault="0036167D">
                            <w:pPr>
                              <w:pStyle w:val="Standard"/>
                              <w:snapToGrid w:val="0"/>
                              <w:rPr>
                                <w:rFonts w:ascii="Calibri" w:eastAsia="Noto Sans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EB02CE9" w14:textId="77777777" w:rsidR="0036167D" w:rsidRDefault="0036167D">
                            <w:pPr>
                              <w:pStyle w:val="Standard"/>
                              <w:rPr>
                                <w:rFonts w:ascii="Calibri" w:eastAsia="Noto Sans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EB02CEA" w14:textId="77777777" w:rsidR="0036167D" w:rsidRDefault="0036167D">
                            <w:pPr>
                              <w:pStyle w:val="Standard"/>
                              <w:rPr>
                                <w:rFonts w:ascii="Calibri" w:eastAsia="Noto Sans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6167D" w14:paraId="1EB02CED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cantSplit/>
                        </w:trPr>
                        <w:tc>
                          <w:tcPr>
                            <w:tcW w:w="14960" w:type="dxa"/>
                            <w:gridSpan w:val="11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8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EB02CEC" w14:textId="77777777" w:rsidR="0036167D" w:rsidRDefault="001E2D8F">
                            <w:pPr>
                              <w:pStyle w:val="Standard"/>
                              <w:snapToGrid w:val="0"/>
                              <w:rPr>
                                <w:rFonts w:ascii="Calibri" w:eastAsia="Noto Sans" w:hAnsi="Calibri" w:cs="Calibr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Noto Sans" w:hAnsi="Calibri" w:cs="Calibri"/>
                                <w:bCs/>
                                <w:sz w:val="22"/>
                                <w:szCs w:val="22"/>
                              </w:rPr>
                              <w:t>Observacions</w:t>
                            </w:r>
                          </w:p>
                        </w:tc>
                      </w:tr>
                      <w:tr w:rsidR="0036167D" w14:paraId="1EB02CF0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cantSplit/>
                          <w:trHeight w:val="497"/>
                        </w:trPr>
                        <w:tc>
                          <w:tcPr>
                            <w:tcW w:w="14960" w:type="dxa"/>
                            <w:gridSpan w:val="11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  <w:right w:val="single" w:sz="4" w:space="0" w:color="000080"/>
                            </w:tcBorders>
                            <w:shd w:val="clear" w:color="auto" w:fill="FFFFFF"/>
                            <w:tcMar>
                              <w:top w:w="0" w:type="dxa"/>
                              <w:left w:w="60" w:type="dxa"/>
                              <w:bottom w:w="0" w:type="dxa"/>
                              <w:right w:w="70" w:type="dxa"/>
                            </w:tcMar>
                          </w:tcPr>
                          <w:p w14:paraId="1EB02CEE" w14:textId="77777777" w:rsidR="0036167D" w:rsidRDefault="001E2D8F">
                            <w:pPr>
                              <w:pStyle w:val="NormalWeb"/>
                              <w:spacing w:before="0" w:after="120"/>
                              <w:jc w:val="both"/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Per deixar constància on correspongui del 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  <w:u w:val="single"/>
                              </w:rPr>
                              <w:t>control i el seguiment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 realitzat a  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alumne/a del Programa “Alter” respecta als  dies que  ha assistit  a l’aula externa  per realitzar la formació alternativa que te autoritzada   (deixant-ne  evidència  signant  a </w:t>
                            </w:r>
                            <w:r>
                              <w:rPr>
                                <w:rFonts w:ascii="Calibri" w:hAnsi="Calibri" w:cs="Calibri"/>
                                <w:bCs/>
                                <w:sz w:val="22"/>
                                <w:szCs w:val="22"/>
                              </w:rPr>
                              <w:t xml:space="preserve">les  corresponents caselles de control, a l’entrada i la sortida de l’aula,  davant el mestre/la mestra que l’imparteix la formació)  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els professionals  que l’han  dut a terme  signen, de forma conjunta,  aquest document als efectes pertinents.</w:t>
                            </w:r>
                          </w:p>
                          <w:p w14:paraId="1EB02CEF" w14:textId="77777777" w:rsidR="0036167D" w:rsidRDefault="001E2D8F">
                            <w:pPr>
                              <w:pStyle w:val="Ttulo1"/>
                              <w:spacing w:line="0" w:lineRule="atLeast"/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Data</w:t>
                            </w:r>
                            <w:r>
                              <w:rPr>
                                <w:rFonts w:ascii="Calibri" w:hAnsi="Calibri" w:cs="Calibri"/>
                                <w:b w:val="0"/>
                                <w:bCs/>
                                <w:sz w:val="22"/>
                                <w:szCs w:val="22"/>
                              </w:rPr>
                              <w:t>:    _____________  dia   ___  de ______de 20__</w:t>
                            </w:r>
                          </w:p>
                        </w:tc>
                      </w:tr>
                      <w:tr w:rsidR="0036167D" w14:paraId="1EB02CF7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cantSplit/>
                          <w:trHeight w:val="497"/>
                        </w:trPr>
                        <w:tc>
                          <w:tcPr>
                            <w:tcW w:w="7371" w:type="dxa"/>
                            <w:gridSpan w:val="3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</w:tcBorders>
                            <w:shd w:val="clear" w:color="auto" w:fill="FFFFFF"/>
                            <w:tcMar>
                              <w:top w:w="0" w:type="dxa"/>
                              <w:left w:w="60" w:type="dxa"/>
                              <w:bottom w:w="0" w:type="dxa"/>
                              <w:right w:w="70" w:type="dxa"/>
                            </w:tcMar>
                          </w:tcPr>
                          <w:p w14:paraId="1EB02CF1" w14:textId="77777777" w:rsidR="0036167D" w:rsidRDefault="001E2D8F">
                            <w:pPr>
                              <w:pStyle w:val="Textoindependiente21"/>
                              <w:spacing w:line="0" w:lineRule="atLeast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2"/>
                                <w:szCs w:val="22"/>
                              </w:rPr>
                              <w:t xml:space="preserve">El mestre/la mestra  de </w:t>
                            </w:r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2"/>
                                <w:szCs w:val="22"/>
                              </w:rPr>
                              <w:t>taller  de l’aula externa</w:t>
                            </w:r>
                          </w:p>
                          <w:p w14:paraId="1EB02CF2" w14:textId="77777777" w:rsidR="0036167D" w:rsidRDefault="001E2D8F">
                            <w:pPr>
                              <w:pStyle w:val="Standard"/>
                              <w:tabs>
                                <w:tab w:val="left" w:pos="7797"/>
                              </w:tabs>
                              <w:spacing w:line="0" w:lineRule="atLeast"/>
                              <w:rPr>
                                <w:rFonts w:ascii="Calibri" w:eastAsia="Arial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Arial" w:hAnsi="Calibri" w:cs="Calibri"/>
                                <w:sz w:val="22"/>
                                <w:szCs w:val="22"/>
                              </w:rPr>
                              <w:t>Signatura:</w:t>
                            </w:r>
                          </w:p>
                          <w:p w14:paraId="1EB02CF3" w14:textId="77777777" w:rsidR="0036167D" w:rsidRDefault="001E2D8F">
                            <w:pPr>
                              <w:pStyle w:val="Standard"/>
                              <w:spacing w:line="0" w:lineRule="atLeast"/>
                              <w:rPr>
                                <w:rFonts w:ascii="Calibri" w:eastAsia="Arial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Arial" w:hAnsi="Calibri" w:cs="Calibri"/>
                                <w:sz w:val="22"/>
                                <w:szCs w:val="22"/>
                              </w:rPr>
                              <w:t>(segell empresa/entitat)</w:t>
                            </w:r>
                          </w:p>
                        </w:tc>
                        <w:tc>
                          <w:tcPr>
                            <w:tcW w:w="7589" w:type="dxa"/>
                            <w:gridSpan w:val="8"/>
                            <w:tcBorders>
                              <w:top w:val="single" w:sz="4" w:space="0" w:color="000080"/>
                              <w:left w:val="single" w:sz="4" w:space="0" w:color="000080"/>
                              <w:bottom w:val="single" w:sz="4" w:space="0" w:color="000080"/>
                              <w:right w:val="single" w:sz="4" w:space="0" w:color="000080"/>
                            </w:tcBorders>
                            <w:shd w:val="clear" w:color="auto" w:fill="FFFFFF"/>
                            <w:tcMar>
                              <w:top w:w="0" w:type="dxa"/>
                              <w:left w:w="60" w:type="dxa"/>
                              <w:bottom w:w="0" w:type="dxa"/>
                              <w:right w:w="70" w:type="dxa"/>
                            </w:tcMar>
                          </w:tcPr>
                          <w:p w14:paraId="1EB02CF4" w14:textId="77777777" w:rsidR="0036167D" w:rsidRDefault="001E2D8F">
                            <w:pPr>
                              <w:pStyle w:val="Ttulo1"/>
                              <w:spacing w:line="0" w:lineRule="atLeast"/>
                              <w:rPr>
                                <w:rFonts w:ascii="Calibri" w:hAnsi="Calibri" w:cs="Calibri"/>
                                <w:b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 w:val="0"/>
                                <w:sz w:val="22"/>
                                <w:szCs w:val="22"/>
                              </w:rPr>
                              <w:t>L’ educador/a social de la  UFA  “Alter” de  (corporació local )</w:t>
                            </w:r>
                          </w:p>
                          <w:p w14:paraId="1EB02CF5" w14:textId="77777777" w:rsidR="0036167D" w:rsidRDefault="001E2D8F">
                            <w:pPr>
                              <w:pStyle w:val="Standard"/>
                              <w:tabs>
                                <w:tab w:val="left" w:pos="7797"/>
                              </w:tabs>
                              <w:spacing w:line="0" w:lineRule="atLeast"/>
                              <w:rPr>
                                <w:rFonts w:ascii="Calibri" w:eastAsia="Arial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Arial" w:hAnsi="Calibri" w:cs="Calibri"/>
                                <w:sz w:val="22"/>
                                <w:szCs w:val="22"/>
                              </w:rPr>
                              <w:t>Signatura:</w:t>
                            </w:r>
                          </w:p>
                          <w:p w14:paraId="1EB02CF6" w14:textId="77777777" w:rsidR="0036167D" w:rsidRDefault="001E2D8F">
                            <w:pPr>
                              <w:pStyle w:val="Standard"/>
                              <w:tabs>
                                <w:tab w:val="left" w:pos="7797"/>
                              </w:tabs>
                              <w:spacing w:line="0" w:lineRule="atLeast"/>
                              <w:rPr>
                                <w:rFonts w:ascii="Calibri" w:eastAsia="Arial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Arial" w:hAnsi="Calibri" w:cs="Calibri"/>
                                <w:sz w:val="22"/>
                                <w:szCs w:val="22"/>
                              </w:rPr>
                              <w:t>(segell corporació  local)</w:t>
                            </w:r>
                          </w:p>
                        </w:tc>
                      </w:tr>
                    </w:tbl>
                    <w:p w14:paraId="1EB02CF8" w14:textId="77777777" w:rsidR="0036167D" w:rsidRDefault="001E2D8F">
                      <w:pPr>
                        <w:pStyle w:val="Standard"/>
                        <w:rPr>
                          <w:rFonts w:eastAsia="Times New Roman"/>
                        </w:rPr>
                      </w:pPr>
                      <w:r>
                        <w:rPr>
                          <w:rFonts w:eastAsia="Times New Roman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B02CCA" w14:textId="77777777" w:rsidR="0036167D" w:rsidRDefault="001E2D8F">
      <w:pPr>
        <w:pStyle w:val="Textoindependiente31"/>
      </w:pPr>
      <w:r>
        <w:rPr>
          <w:b/>
          <w:sz w:val="22"/>
          <w:szCs w:val="22"/>
        </w:rPr>
        <w:t xml:space="preserve">Nota:   s’ha   de trametre a la </w:t>
      </w:r>
      <w:proofErr w:type="spellStart"/>
      <w:r>
        <w:rPr>
          <w:b/>
          <w:sz w:val="22"/>
          <w:szCs w:val="22"/>
        </w:rPr>
        <w:t>DGIJiF</w:t>
      </w:r>
      <w:proofErr w:type="spellEnd"/>
      <w:r>
        <w:rPr>
          <w:b/>
          <w:sz w:val="22"/>
          <w:szCs w:val="22"/>
        </w:rPr>
        <w:t xml:space="preserve">  a </w:t>
      </w:r>
      <w:r>
        <w:rPr>
          <w:b/>
          <w:sz w:val="22"/>
          <w:szCs w:val="22"/>
        </w:rPr>
        <w:t>l’atenció de  l’administrativa del Programa Alter”</w:t>
      </w:r>
    </w:p>
    <w:sectPr w:rsidR="0036167D">
      <w:headerReference w:type="default" r:id="rId10"/>
      <w:pgSz w:w="16838" w:h="11906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0A5E5" w14:textId="77777777" w:rsidR="001E2D8F" w:rsidRDefault="001E2D8F">
      <w:r>
        <w:separator/>
      </w:r>
    </w:p>
  </w:endnote>
  <w:endnote w:type="continuationSeparator" w:id="0">
    <w:p w14:paraId="66A0FCAD" w14:textId="77777777" w:rsidR="001E2D8F" w:rsidRDefault="001E2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egacySanITCBoo">
    <w:charset w:val="00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A7FD6" w14:textId="77777777" w:rsidR="001E2D8F" w:rsidRDefault="001E2D8F">
      <w:r>
        <w:rPr>
          <w:color w:val="000000"/>
        </w:rPr>
        <w:separator/>
      </w:r>
    </w:p>
  </w:footnote>
  <w:footnote w:type="continuationSeparator" w:id="0">
    <w:p w14:paraId="7FA5A774" w14:textId="77777777" w:rsidR="001E2D8F" w:rsidRDefault="001E2D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A5D86" w14:textId="4D376FB5" w:rsidR="006738BA" w:rsidRDefault="006738BA">
    <w:pPr>
      <w:pStyle w:val="Encabezado"/>
    </w:pPr>
    <w:r>
      <w:rPr>
        <w:rFonts w:cs="Times New Roman"/>
        <w:noProof/>
      </w:rPr>
      <w:drawing>
        <wp:anchor distT="0" distB="0" distL="114300" distR="114300" simplePos="0" relativeHeight="251659264" behindDoc="0" locked="0" layoutInCell="1" allowOverlap="1" wp14:anchorId="62C55A61" wp14:editId="7179DA82">
          <wp:simplePos x="0" y="0"/>
          <wp:positionH relativeFrom="column">
            <wp:posOffset>-267195</wp:posOffset>
          </wp:positionH>
          <wp:positionV relativeFrom="paragraph">
            <wp:posOffset>-303151</wp:posOffset>
          </wp:positionV>
          <wp:extent cx="1737995" cy="742315"/>
          <wp:effectExtent l="0" t="0" r="0" b="635"/>
          <wp:wrapNone/>
          <wp:docPr id="1023901788" name="Imagen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37995" cy="74231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AC0B54"/>
    <w:multiLevelType w:val="multilevel"/>
    <w:tmpl w:val="86504CB2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1582792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6167D"/>
    <w:rsid w:val="001E2D8F"/>
    <w:rsid w:val="0036167D"/>
    <w:rsid w:val="006738BA"/>
    <w:rsid w:val="00F4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02CA6"/>
  <w15:docId w15:val="{D0C47478-99D9-4CA1-AD84-19A1CBF6C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Standard"/>
    <w:next w:val="Standard"/>
    <w:uiPriority w:val="9"/>
    <w:qFormat/>
    <w:pPr>
      <w:keepNext/>
      <w:tabs>
        <w:tab w:val="left" w:pos="7797"/>
      </w:tabs>
      <w:jc w:val="center"/>
      <w:outlineLvl w:val="0"/>
    </w:pPr>
    <w:rPr>
      <w:rFonts w:ascii="Noto Sans" w:eastAsia="Arial" w:hAnsi="Noto Sans" w:cs="Noto Sans"/>
      <w:b/>
      <w:sz w:val="20"/>
      <w:szCs w:val="20"/>
    </w:rPr>
  </w:style>
  <w:style w:type="paragraph" w:styleId="Ttulo2">
    <w:name w:val="heading 2"/>
    <w:basedOn w:val="Standard"/>
    <w:next w:val="Standard"/>
    <w:uiPriority w:val="9"/>
    <w:unhideWhenUsed/>
    <w:qFormat/>
    <w:pPr>
      <w:keepNext/>
      <w:tabs>
        <w:tab w:val="left" w:pos="7797"/>
      </w:tabs>
      <w:outlineLvl w:val="1"/>
    </w:pPr>
    <w:rPr>
      <w:rFonts w:ascii="Noto Sans" w:eastAsia="Arial" w:hAnsi="Noto Sans" w:cs="Noto Sans"/>
      <w:b/>
      <w:sz w:val="20"/>
      <w:szCs w:val="20"/>
    </w:rPr>
  </w:style>
  <w:style w:type="paragraph" w:styleId="Ttulo3">
    <w:name w:val="heading 3"/>
    <w:basedOn w:val="Standard"/>
    <w:next w:val="Standard"/>
    <w:uiPriority w:val="9"/>
    <w:unhideWhenUsed/>
    <w:qFormat/>
    <w:pPr>
      <w:keepNext/>
      <w:tabs>
        <w:tab w:val="left" w:pos="7797"/>
      </w:tabs>
      <w:spacing w:line="0" w:lineRule="atLeast"/>
      <w:ind w:right="-310"/>
      <w:outlineLvl w:val="2"/>
    </w:pPr>
    <w:rPr>
      <w:rFonts w:ascii="Calibri" w:eastAsia="Calibri" w:hAnsi="Calibri" w:cs="Calibri"/>
      <w:b/>
      <w:sz w:val="22"/>
    </w:rPr>
  </w:style>
  <w:style w:type="paragraph" w:styleId="Ttulo4">
    <w:name w:val="heading 4"/>
    <w:basedOn w:val="Standard"/>
    <w:next w:val="Standard"/>
    <w:uiPriority w:val="9"/>
    <w:unhideWhenUsed/>
    <w:qFormat/>
    <w:pPr>
      <w:keepNext/>
      <w:outlineLvl w:val="3"/>
    </w:pPr>
    <w:rPr>
      <w:rFonts w:ascii="Calibri" w:eastAsia="Calibri" w:hAnsi="Calibri" w:cs="Calibri"/>
      <w:b/>
      <w:bCs/>
      <w:sz w:val="22"/>
    </w:rPr>
  </w:style>
  <w:style w:type="paragraph" w:styleId="Ttulo5">
    <w:name w:val="heading 5"/>
    <w:basedOn w:val="Standard"/>
    <w:next w:val="Standard"/>
    <w:uiPriority w:val="9"/>
    <w:unhideWhenUsed/>
    <w:qFormat/>
    <w:pPr>
      <w:keepNext/>
      <w:outlineLvl w:val="4"/>
    </w:pPr>
    <w:rPr>
      <w:rFonts w:ascii="Noto Sans" w:eastAsia="Noto Sans" w:hAnsi="Noto Sans" w:cs="Noto Sans"/>
      <w:b/>
      <w:sz w:val="20"/>
      <w:szCs w:val="20"/>
    </w:rPr>
  </w:style>
  <w:style w:type="paragraph" w:styleId="Ttulo6">
    <w:name w:val="heading 6"/>
    <w:basedOn w:val="Standard"/>
    <w:next w:val="Standard"/>
    <w:uiPriority w:val="9"/>
    <w:unhideWhenUsed/>
    <w:qFormat/>
    <w:pPr>
      <w:keepNext/>
      <w:jc w:val="center"/>
      <w:outlineLvl w:val="5"/>
    </w:pPr>
    <w:rPr>
      <w:rFonts w:ascii="Calibri" w:eastAsia="Calibri" w:hAnsi="Calibri" w:cs="Calibri"/>
      <w:b/>
      <w:bCs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Andale Sans UI" w:hAnsi="Times New Roman" w:cs="Times New Roman"/>
      <w:lang w:val="ca-ES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Encabezado3">
    <w:name w:val="Encabezado3"/>
    <w:basedOn w:val="Standard"/>
    <w:next w:val="Textbody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Epgrafe">
    <w:name w:val="Epígrafe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Encabezado2">
    <w:name w:val="Encabezado2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Encabezado1">
    <w:name w:val="Encabezado1"/>
    <w:basedOn w:val="Standard"/>
    <w:next w:val="Textbody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Epgrafe2">
    <w:name w:val="Epígrafe2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Epgrafe1">
    <w:name w:val="Epígrafe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Prrafodelista">
    <w:name w:val="List Paragraph"/>
    <w:basedOn w:val="Standard"/>
    <w:pPr>
      <w:ind w:left="708"/>
    </w:pPr>
  </w:style>
  <w:style w:type="paragraph" w:customStyle="1" w:styleId="Mapadeldocumento1">
    <w:name w:val="Mapa del documento1"/>
    <w:basedOn w:val="Standard"/>
    <w:rPr>
      <w:rFonts w:ascii="Tahoma" w:eastAsia="Tahoma" w:hAnsi="Tahoma" w:cs="Tahoma"/>
    </w:rPr>
  </w:style>
  <w:style w:type="paragraph" w:customStyle="1" w:styleId="Textoindependiente21">
    <w:name w:val="Texto independiente 21"/>
    <w:basedOn w:val="Standard"/>
    <w:pPr>
      <w:tabs>
        <w:tab w:val="left" w:pos="7797"/>
      </w:tabs>
      <w:jc w:val="center"/>
    </w:pPr>
    <w:rPr>
      <w:rFonts w:ascii="Noto Sans" w:eastAsia="Arial" w:hAnsi="Noto Sans" w:cs="Noto Sans"/>
      <w:b/>
      <w:bCs/>
      <w:sz w:val="20"/>
      <w:szCs w:val="20"/>
    </w:rPr>
  </w:style>
  <w:style w:type="paragraph" w:customStyle="1" w:styleId="Encabezadodelatabla">
    <w:name w:val="Encabezado de la tabla"/>
    <w:basedOn w:val="TableContents"/>
    <w:pPr>
      <w:jc w:val="center"/>
    </w:pPr>
    <w:rPr>
      <w:b/>
      <w:bCs/>
    </w:rPr>
  </w:style>
  <w:style w:type="paragraph" w:customStyle="1" w:styleId="Mapadeldocumento2">
    <w:name w:val="Mapa del documento2"/>
    <w:basedOn w:val="Standard"/>
    <w:rPr>
      <w:rFonts w:ascii="Tahoma" w:eastAsia="Tahoma" w:hAnsi="Tahoma" w:cs="Tahoma"/>
    </w:rPr>
  </w:style>
  <w:style w:type="paragraph" w:styleId="NormalWeb">
    <w:name w:val="Normal (Web)"/>
    <w:basedOn w:val="Standard"/>
    <w:pPr>
      <w:spacing w:before="280" w:after="119"/>
    </w:pPr>
    <w:rPr>
      <w:rFonts w:ascii="Liberation Serif" w:eastAsia="Times New Roman" w:hAnsi="Liberation Serif" w:cs="Liberation Serif"/>
    </w:rPr>
  </w:style>
  <w:style w:type="paragraph" w:customStyle="1" w:styleId="Textoindependiente22">
    <w:name w:val="Texto independiente 22"/>
    <w:basedOn w:val="Standard"/>
    <w:pPr>
      <w:tabs>
        <w:tab w:val="left" w:pos="7797"/>
      </w:tabs>
    </w:pPr>
    <w:rPr>
      <w:rFonts w:ascii="Calibri" w:eastAsia="Calibri" w:hAnsi="Calibri" w:cs="Calibri"/>
      <w:b/>
      <w:bCs/>
      <w:sz w:val="22"/>
    </w:rPr>
  </w:style>
  <w:style w:type="paragraph" w:customStyle="1" w:styleId="Textoindependiente31">
    <w:name w:val="Texto independiente 31"/>
    <w:basedOn w:val="Standard"/>
    <w:rPr>
      <w:rFonts w:ascii="Calibri" w:eastAsia="Noto Sans" w:hAnsi="Calibri" w:cs="Calibri"/>
      <w:bCs/>
      <w:i/>
      <w:iCs/>
      <w:sz w:val="20"/>
      <w:szCs w:val="20"/>
    </w:rPr>
  </w:style>
  <w:style w:type="paragraph" w:customStyle="1" w:styleId="Framecontents">
    <w:name w:val="Frame contents"/>
    <w:basedOn w:val="Standard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extosinformato1">
    <w:name w:val="Texto sin formato1"/>
    <w:basedOn w:val="Standard"/>
    <w:rPr>
      <w:rFonts w:ascii="Courier New" w:eastAsia="Courier New" w:hAnsi="Courier New" w:cs="Courier New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uentedeprrafopredeter3">
    <w:name w:val="Fuente de párrafo predeter.3"/>
  </w:style>
  <w:style w:type="character" w:customStyle="1" w:styleId="WW8Num2z0">
    <w:name w:val="WW8Num2z0"/>
    <w:rPr>
      <w:rFonts w:ascii="LegacySanITCBoo" w:eastAsia="LegacySanITCBoo" w:hAnsi="LegacySanITCBoo" w:cs="Times New Roman"/>
      <w:sz w:val="22"/>
      <w:szCs w:val="22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b w:val="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LegacySanITCBoo" w:eastAsia="Calibri" w:hAnsi="LegacySanITCBoo" w:cs="Times New Roman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3">
    <w:name w:val="WW8Num6z3"/>
    <w:rPr>
      <w:rFonts w:ascii="Symbol" w:eastAsia="Symbol" w:hAnsi="Symbol" w:cs="Symbol"/>
    </w:rPr>
  </w:style>
  <w:style w:type="character" w:customStyle="1" w:styleId="WW8Num7z0">
    <w:name w:val="WW8Num7z0"/>
    <w:rPr>
      <w:rFonts w:eastAsia="Andale Sans UI" w:cs="Times New Roman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eastAsia="Andale Sans UI" w:cs="Times New Roman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eastAsia="Andale Sans UI" w:cs="Times New Roman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eastAsia="Andale Sans UI" w:cs="Times New Roman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Calibri" w:eastAsia="Calibri" w:hAnsi="Calibri" w:cs="Calibri"/>
      <w:b w:val="0"/>
      <w:sz w:val="22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LegacySanITCBoo" w:eastAsia="Calibri" w:hAnsi="LegacySanITCBoo" w:cs="Times New Roman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2z3">
    <w:name w:val="WW8Num12z3"/>
    <w:rPr>
      <w:rFonts w:ascii="Symbol" w:eastAsia="Symbol" w:hAnsi="Symbol" w:cs="Symbol"/>
    </w:rPr>
  </w:style>
  <w:style w:type="character" w:customStyle="1" w:styleId="Fuentedeprrafopredeter2">
    <w:name w:val="Fuente de párrafo predeter.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Fuentedeprrafopredeter1">
    <w:name w:val="Fuente de párrafo predeter.1"/>
  </w:style>
  <w:style w:type="character" w:customStyle="1" w:styleId="Internetlink">
    <w:name w:val="Internet link"/>
    <w:basedOn w:val="Fuentedeprrafopredeter2"/>
    <w:rPr>
      <w:color w:val="0000FF"/>
      <w:u w:val="single"/>
    </w:rPr>
  </w:style>
  <w:style w:type="character" w:customStyle="1" w:styleId="VisitedInternetLink">
    <w:name w:val="Visited Internet Link"/>
    <w:basedOn w:val="Fuentedeprrafopredeter3"/>
    <w:rPr>
      <w:color w:val="800080"/>
      <w:u w:val="single"/>
    </w:rPr>
  </w:style>
  <w:style w:type="character" w:customStyle="1" w:styleId="Ttulo1Car">
    <w:name w:val="Título 1 Car"/>
    <w:basedOn w:val="Fuentedeprrafopredeter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TextoindependienteCar">
    <w:name w:val="Texto independiente Car"/>
    <w:basedOn w:val="Fuentedeprrafopredeter1"/>
    <w:rPr>
      <w:rFonts w:ascii="Times New Roman" w:eastAsia="Andale Sans UI" w:hAnsi="Times New Roman" w:cs="Times New Roman"/>
      <w:kern w:val="3"/>
      <w:sz w:val="24"/>
      <w:szCs w:val="24"/>
    </w:rPr>
  </w:style>
  <w:style w:type="character" w:customStyle="1" w:styleId="Ttulo2Car">
    <w:name w:val="Título 2 Car"/>
    <w:basedOn w:val="Fuentedeprrafopredeter1"/>
    <w:rPr>
      <w:rFonts w:ascii="Noto Sans" w:eastAsia="Andale Sans UI" w:hAnsi="Noto Sans" w:cs="Noto Sans"/>
      <w:b/>
      <w:bCs/>
      <w:kern w:val="3"/>
    </w:rPr>
  </w:style>
  <w:style w:type="numbering" w:customStyle="1" w:styleId="WW8Num1">
    <w:name w:val="WW8Num1"/>
    <w:basedOn w:val="Sinlista"/>
    <w:pPr>
      <w:numPr>
        <w:numId w:val="1"/>
      </w:numPr>
    </w:pPr>
  </w:style>
  <w:style w:type="paragraph" w:styleId="Encabezado">
    <w:name w:val="header"/>
    <w:basedOn w:val="Normal"/>
    <w:link w:val="EncabezadoCar"/>
    <w:uiPriority w:val="99"/>
    <w:unhideWhenUsed/>
    <w:rsid w:val="006738BA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rsid w:val="006738BA"/>
    <w:rPr>
      <w:rFonts w:cs="Mangal"/>
      <w:szCs w:val="21"/>
    </w:rPr>
  </w:style>
  <w:style w:type="paragraph" w:styleId="Piedepgina">
    <w:name w:val="footer"/>
    <w:basedOn w:val="Normal"/>
    <w:link w:val="PiedepginaCar"/>
    <w:uiPriority w:val="99"/>
    <w:unhideWhenUsed/>
    <w:rsid w:val="006738BA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738BA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0B0D81C4E63A84C9F553C1DD62765C4" ma:contentTypeVersion="16" ma:contentTypeDescription="Crear nuevo documento." ma:contentTypeScope="" ma:versionID="36a7f91e2237b176176918fd962243a7">
  <xsd:schema xmlns:xsd="http://www.w3.org/2001/XMLSchema" xmlns:xs="http://www.w3.org/2001/XMLSchema" xmlns:p="http://schemas.microsoft.com/office/2006/metadata/properties" xmlns:ns2="9ac348da-6509-491d-a7ff-92fbdc3ccf28" xmlns:ns3="0fd85b9c-8b23-4bab-a39c-8e1d8ad03cfa" targetNamespace="http://schemas.microsoft.com/office/2006/metadata/properties" ma:root="true" ma:fieldsID="3d647ef8b2b1360ba8c295e44fd1dee1" ns2:_="" ns3:_="">
    <xsd:import namespace="9ac348da-6509-491d-a7ff-92fbdc3ccf28"/>
    <xsd:import namespace="0fd85b9c-8b23-4bab-a39c-8e1d8ad03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TDencarregats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c348da-6509-491d-a7ff-92fbdc3ccf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cba40e51-01a5-45a3-a4ec-7aa63f748c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ATDencarregats" ma:index="19" nillable="true" ma:displayName="ATD encarregats" ma:format="Dropdown" ma:list="UserInfo" ma:SharePointGroup="0" ma:internalName="ATDencarregat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85b9c-8b23-4bab-a39c-8e1d8ad03cf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4d8f672-5b70-4372-af50-61b552a3c9b3}" ma:internalName="TaxCatchAll" ma:showField="CatchAllData" ma:web="0fd85b9c-8b23-4bab-a39c-8e1d8ad03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Dencarregats xmlns="9ac348da-6509-491d-a7ff-92fbdc3ccf28">
      <UserInfo>
        <DisplayName/>
        <AccountId xsi:nil="true"/>
        <AccountType/>
      </UserInfo>
    </ATDencarregats>
    <lcf76f155ced4ddcb4097134ff3c332f xmlns="9ac348da-6509-491d-a7ff-92fbdc3ccf28">
      <Terms xmlns="http://schemas.microsoft.com/office/infopath/2007/PartnerControls"/>
    </lcf76f155ced4ddcb4097134ff3c332f>
    <TaxCatchAll xmlns="0fd85b9c-8b23-4bab-a39c-8e1d8ad03cfa" xsi:nil="true"/>
  </documentManagement>
</p:properties>
</file>

<file path=customXml/itemProps1.xml><?xml version="1.0" encoding="utf-8"?>
<ds:datastoreItem xmlns:ds="http://schemas.openxmlformats.org/officeDocument/2006/customXml" ds:itemID="{3D57D8F2-217E-4855-99FC-72E1635B3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c348da-6509-491d-a7ff-92fbdc3ccf28"/>
    <ds:schemaRef ds:uri="0fd85b9c-8b23-4bab-a39c-8e1d8ad03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AD0EE6-F9BD-4E18-994A-EE5E14E277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72C624-493B-4863-BEF7-6FEEE8319A35}">
  <ds:schemaRefs>
    <ds:schemaRef ds:uri="http://schemas.microsoft.com/office/2006/metadata/properties"/>
    <ds:schemaRef ds:uri="http://schemas.microsoft.com/office/infopath/2007/PartnerControls"/>
    <ds:schemaRef ds:uri="9ac348da-6509-491d-a7ff-92fbdc3ccf28"/>
    <ds:schemaRef ds:uri="0fd85b9c-8b23-4bab-a39c-8e1d8ad03c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u90171</dc:creator>
  <cp:lastModifiedBy>JOSE JUAN LUNA MAS</cp:lastModifiedBy>
  <cp:revision>2</cp:revision>
  <cp:lastPrinted>2023-08-18T10:16:00Z</cp:lastPrinted>
  <dcterms:created xsi:type="dcterms:W3CDTF">2026-06-30T05:57:00Z</dcterms:created>
  <dcterms:modified xsi:type="dcterms:W3CDTF">2026-06-30T05:57:00Z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0x01010020B0D81C4E63A84C9F553C1DD62765C4</vt:lpwstr>
  </property>
  <property fmtid="{D5CDD505-2E9C-101B-9397-08002B2CF9AE}" pid="3" name="MediaServiceImageTags">
    <vt:lpwstr/>
  </property>
</Properties>
</file>