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5BF6" w14:textId="77777777" w:rsidR="00C4416C" w:rsidRDefault="00C4416C">
      <w:pPr>
        <w:pStyle w:val="Standard"/>
        <w:jc w:val="both"/>
        <w:rPr>
          <w:rFonts w:ascii="LegacySanITCBoo" w:hAnsi="LegacySanITCBoo"/>
          <w:sz w:val="26"/>
          <w:szCs w:val="26"/>
        </w:rPr>
      </w:pPr>
    </w:p>
    <w:p w14:paraId="42E45BF7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Sr./Sra.</w:t>
      </w:r>
    </w:p>
    <w:p w14:paraId="42E45BF8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i/>
          <w:iCs/>
          <w:sz w:val="22"/>
          <w:szCs w:val="22"/>
        </w:rPr>
      </w:pPr>
      <w:r w:rsidRPr="002B21C9">
        <w:rPr>
          <w:rFonts w:ascii="Noto Sans" w:eastAsia="Arial Nova" w:hAnsi="Noto Sans" w:cs="Arial Nova"/>
          <w:i/>
          <w:iCs/>
          <w:sz w:val="22"/>
          <w:szCs w:val="22"/>
        </w:rPr>
        <w:t>(Dades de l’empresa)</w:t>
      </w:r>
    </w:p>
    <w:p w14:paraId="42E45BF9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b/>
          <w:bCs/>
          <w:i/>
          <w:iCs/>
          <w:sz w:val="22"/>
          <w:szCs w:val="22"/>
        </w:rPr>
      </w:pPr>
    </w:p>
    <w:p w14:paraId="42E45BFA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Assumpte: carta de presentació i protocol en cas d’accident</w:t>
      </w:r>
    </w:p>
    <w:p w14:paraId="42E45BFB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</w:p>
    <w:p w14:paraId="42E45BFC" w14:textId="77777777" w:rsidR="00C4416C" w:rsidRPr="002B21C9" w:rsidRDefault="004938E9">
      <w:pPr>
        <w:pStyle w:val="Standard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 xml:space="preserve">En nom de la comunitat educativa de l’IES/CC ________________________, vos agraïm l’oportunitat concedida perquè el/la nostre/a alumne/a </w:t>
      </w:r>
      <w:r w:rsidRPr="002B21C9">
        <w:rPr>
          <w:rFonts w:ascii="Noto Sans" w:eastAsia="Arial Nova" w:hAnsi="Noto Sans" w:cs="Arial Nova"/>
          <w:sz w:val="22"/>
          <w:szCs w:val="22"/>
        </w:rPr>
        <w:t>faci pràctiques a la vostra empresa. Aquesta oportunitat el/la pot beneficiar de forma molt important, ja que mitjançant aquestes pràctiques no queda deslligada del sistema educatiu i, a més a més, pot resultar-li un estímul per continuar el seu procés formatiu.</w:t>
      </w:r>
    </w:p>
    <w:p w14:paraId="42E45BFD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BFE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Les dades són les següents:</w:t>
      </w:r>
    </w:p>
    <w:p w14:paraId="42E45BFF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00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Nom de l’alumne/a:</w:t>
      </w:r>
    </w:p>
    <w:p w14:paraId="42E45C01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Data de naixement:</w:t>
      </w:r>
    </w:p>
    <w:p w14:paraId="42E45C02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03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Programa d’Intervenció Socioeducativa (PISE)</w:t>
      </w:r>
    </w:p>
    <w:p w14:paraId="42E45C04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05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Curs escolar:</w:t>
      </w:r>
    </w:p>
    <w:p w14:paraId="42E45C06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Data d’inici a la empresa:</w:t>
      </w:r>
    </w:p>
    <w:p w14:paraId="42E45C07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Tutor/a al centre educatiu:</w:t>
      </w:r>
    </w:p>
    <w:p w14:paraId="42E45C08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Telèfon del centre educatiu:</w:t>
      </w:r>
    </w:p>
    <w:p w14:paraId="42E45C09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 xml:space="preserve">Educador social de </w:t>
      </w:r>
      <w:r w:rsidRPr="002B21C9">
        <w:rPr>
          <w:rFonts w:ascii="Noto Sans" w:eastAsia="Arial Nova" w:hAnsi="Noto Sans" w:cs="Arial Nova"/>
          <w:sz w:val="22"/>
          <w:szCs w:val="22"/>
        </w:rPr>
        <w:t>l’Ajuntament:</w:t>
      </w:r>
    </w:p>
    <w:p w14:paraId="42E45C0A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Telèfon de contacte:</w:t>
      </w:r>
    </w:p>
    <w:p w14:paraId="42E45C0B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Persona que en farà el seguiment els dies d’estada a l’empresa:</w:t>
      </w:r>
    </w:p>
    <w:p w14:paraId="42E45C0C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color w:val="FF0000"/>
          <w:sz w:val="22"/>
          <w:szCs w:val="22"/>
        </w:rPr>
      </w:pPr>
    </w:p>
    <w:p w14:paraId="42E45C0D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i/>
          <w:iCs/>
          <w:color w:val="FF0000"/>
          <w:sz w:val="22"/>
          <w:szCs w:val="22"/>
        </w:rPr>
      </w:pPr>
    </w:p>
    <w:p w14:paraId="42E45C0E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Rebeu una salutació cordial,</w:t>
      </w:r>
    </w:p>
    <w:p w14:paraId="42E45C0F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10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____________, d  ______________ de 20__</w:t>
      </w:r>
    </w:p>
    <w:p w14:paraId="42E45C11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12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El director / La directora</w:t>
      </w:r>
    </w:p>
    <w:p w14:paraId="42E45C13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14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15" w14:textId="77777777" w:rsidR="00C4416C" w:rsidRPr="002B21C9" w:rsidRDefault="004938E9">
      <w:pPr>
        <w:pStyle w:val="Standard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Nom i llinatges</w:t>
      </w:r>
    </w:p>
    <w:p w14:paraId="42E45C16" w14:textId="77777777" w:rsidR="00C4416C" w:rsidRPr="002B21C9" w:rsidRDefault="004938E9">
      <w:pPr>
        <w:pStyle w:val="Standard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i/>
          <w:iCs/>
          <w:color w:val="000000"/>
          <w:sz w:val="22"/>
          <w:szCs w:val="22"/>
        </w:rPr>
        <w:t>(rúbrica i segell de l’IES/CC)</w:t>
      </w:r>
    </w:p>
    <w:p w14:paraId="42E45C17" w14:textId="77777777" w:rsidR="00C4416C" w:rsidRPr="002B21C9" w:rsidRDefault="00C4416C">
      <w:pPr>
        <w:pStyle w:val="Encabezado"/>
        <w:rPr>
          <w:rFonts w:ascii="Noto Sans" w:eastAsia="Arial Nova" w:hAnsi="Noto Sans" w:cs="Arial Nova"/>
          <w:b/>
          <w:bCs/>
          <w:i/>
          <w:iCs/>
          <w:color w:val="FF0000"/>
          <w:sz w:val="22"/>
          <w:szCs w:val="22"/>
        </w:rPr>
      </w:pPr>
    </w:p>
    <w:p w14:paraId="42E45C1B" w14:textId="77777777" w:rsidR="00C4416C" w:rsidRPr="002B21C9" w:rsidRDefault="00C4416C">
      <w:pPr>
        <w:pStyle w:val="Standard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</w:p>
    <w:p w14:paraId="5D77D312" w14:textId="77777777" w:rsidR="002B21C9" w:rsidRDefault="002B21C9">
      <w:pPr>
        <w:suppressAutoHyphens w:val="0"/>
        <w:rPr>
          <w:rFonts w:ascii="Noto Sans" w:eastAsia="Arial Nova" w:hAnsi="Noto Sans" w:cs="Arial Nova"/>
          <w:b/>
          <w:bCs/>
          <w:sz w:val="22"/>
          <w:szCs w:val="22"/>
          <w:lang w:val="ca-ES" w:bidi="si-LK"/>
        </w:rPr>
      </w:pPr>
      <w:r>
        <w:rPr>
          <w:rFonts w:ascii="Noto Sans" w:eastAsia="Arial Nova" w:hAnsi="Noto Sans" w:cs="Arial Nova"/>
          <w:b/>
          <w:bCs/>
          <w:sz w:val="22"/>
          <w:szCs w:val="22"/>
        </w:rPr>
        <w:br w:type="page"/>
      </w:r>
    </w:p>
    <w:p w14:paraId="42E45C1C" w14:textId="15AB08A8" w:rsidR="00C4416C" w:rsidRPr="002B21C9" w:rsidRDefault="004938E9">
      <w:pPr>
        <w:pStyle w:val="Standard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lastRenderedPageBreak/>
        <w:t xml:space="preserve">PROTOCOL D’ACTUACIÓ DELS ALUMNES DE PISE EN </w:t>
      </w:r>
      <w:r w:rsidRPr="002B21C9">
        <w:rPr>
          <w:rFonts w:ascii="Noto Sans" w:eastAsia="Arial Nova" w:hAnsi="Noto Sans" w:cs="Arial Nova"/>
          <w:b/>
          <w:bCs/>
          <w:sz w:val="22"/>
          <w:szCs w:val="22"/>
          <w:u w:val="single"/>
        </w:rPr>
        <w:t xml:space="preserve">CAS D’ACCIDENT </w:t>
      </w: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DURANT LA REALITZACIÓ DE LES PRÀCTIQUES  (CURS 2026/2027)</w:t>
      </w:r>
    </w:p>
    <w:p w14:paraId="42E45C1D" w14:textId="77777777" w:rsidR="00C4416C" w:rsidRPr="002B21C9" w:rsidRDefault="00C4416C">
      <w:pPr>
        <w:pStyle w:val="Standard"/>
        <w:autoSpaceDE w:val="0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</w:p>
    <w:p w14:paraId="42E45C1E" w14:textId="77777777" w:rsidR="00C4416C" w:rsidRPr="002B21C9" w:rsidRDefault="004938E9">
      <w:pPr>
        <w:pStyle w:val="Standard"/>
        <w:autoSpaceDE w:val="0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 xml:space="preserve">1)  </w:t>
      </w:r>
      <w:r w:rsidRPr="002B21C9">
        <w:rPr>
          <w:rFonts w:ascii="Noto Sans" w:eastAsia="Arial Nova" w:hAnsi="Noto Sans" w:cs="Arial Nova"/>
          <w:sz w:val="22"/>
          <w:szCs w:val="22"/>
        </w:rPr>
        <w:t xml:space="preserve">El responsable de l’empresa ha d’acompanyar l’alumne al centre sanitari concertat per l’assegurança perquè l’atenguin. En cas de </w:t>
      </w:r>
      <w:r w:rsidRPr="002B21C9">
        <w:rPr>
          <w:rFonts w:ascii="Noto Sans" w:eastAsia="Arial Nova" w:hAnsi="Noto Sans" w:cs="Arial Nova"/>
          <w:sz w:val="22"/>
          <w:szCs w:val="22"/>
        </w:rPr>
        <w:t>que no sigui possible, l’empresa ha de telefonar a l’educador o educadora a social del programa per a que acompanyi a l’alumne al centre sanitari.</w:t>
      </w:r>
    </w:p>
    <w:p w14:paraId="42E45C1F" w14:textId="77777777" w:rsidR="00C4416C" w:rsidRPr="002B21C9" w:rsidRDefault="00C4416C">
      <w:pPr>
        <w:pStyle w:val="Standard"/>
        <w:autoSpaceDE w:val="0"/>
        <w:rPr>
          <w:rFonts w:ascii="Noto Sans" w:eastAsia="Arial Nova" w:hAnsi="Noto Sans" w:cs="Arial Nova"/>
          <w:sz w:val="22"/>
          <w:szCs w:val="22"/>
        </w:rPr>
      </w:pPr>
    </w:p>
    <w:p w14:paraId="42E45C20" w14:textId="77777777" w:rsidR="00C4416C" w:rsidRPr="002B21C9" w:rsidRDefault="004938E9">
      <w:pPr>
        <w:pStyle w:val="Standard"/>
        <w:autoSpaceDE w:val="0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Hi ha de lliurar el document adjunt que indica la situació acadèmica de l’alumne.</w:t>
      </w:r>
    </w:p>
    <w:p w14:paraId="42E45C21" w14:textId="77777777" w:rsidR="00C4416C" w:rsidRPr="002B21C9" w:rsidRDefault="00C4416C">
      <w:pPr>
        <w:pStyle w:val="Prrafodelista"/>
        <w:rPr>
          <w:rFonts w:ascii="Noto Sans" w:eastAsia="Arial Nova" w:hAnsi="Noto Sans" w:cs="Arial Nova"/>
          <w:sz w:val="22"/>
          <w:szCs w:val="22"/>
        </w:rPr>
      </w:pPr>
    </w:p>
    <w:p w14:paraId="42E45C22" w14:textId="77777777" w:rsidR="00C4416C" w:rsidRPr="002B21C9" w:rsidRDefault="004938E9">
      <w:pPr>
        <w:pStyle w:val="Standard"/>
        <w:autoSpaceDE w:val="0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2)</w:t>
      </w:r>
      <w:r w:rsidRPr="002B21C9">
        <w:rPr>
          <w:rFonts w:ascii="Noto Sans" w:eastAsia="Arial Nova" w:hAnsi="Noto Sans" w:cs="Arial Nova"/>
          <w:sz w:val="22"/>
          <w:szCs w:val="22"/>
        </w:rPr>
        <w:t xml:space="preserve">  El </w:t>
      </w:r>
      <w:r w:rsidRPr="002B21C9">
        <w:rPr>
          <w:rFonts w:ascii="Noto Sans" w:eastAsia="Arial Nova" w:hAnsi="Noto Sans" w:cs="Arial Nova"/>
          <w:sz w:val="22"/>
          <w:szCs w:val="22"/>
        </w:rPr>
        <w:t>responsable de l’empresa ha d’indicar el nom de l’empresa asseguradora (nom que facilita el SICE-Servei d’Inclusió per a la Comunitat Educativa al centre educatiu), el número de la pòlissa (facilitat per el SICE al centre educatiu) i el nom de l’empresa que ha contractat l’assegurança (Conselleria d’Educació i Universitats).</w:t>
      </w:r>
    </w:p>
    <w:p w14:paraId="42E45C23" w14:textId="77777777" w:rsidR="00C4416C" w:rsidRPr="002B21C9" w:rsidRDefault="004938E9">
      <w:pPr>
        <w:pStyle w:val="Standard"/>
        <w:autoSpaceDE w:val="0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El centre educatiu és el responsable de facilitar el nom de l’empresa asseguradora i el  número de la pòlissa una vegada que el nin es doni d’alta al programa i comenci a l’empresa</w:t>
      </w:r>
    </w:p>
    <w:p w14:paraId="42E45C24" w14:textId="77777777" w:rsidR="00C4416C" w:rsidRPr="002B21C9" w:rsidRDefault="00C4416C">
      <w:pPr>
        <w:pStyle w:val="Standard"/>
        <w:autoSpaceDE w:val="0"/>
        <w:rPr>
          <w:rFonts w:ascii="Noto Sans" w:eastAsia="Arial Nova" w:hAnsi="Noto Sans" w:cs="Arial Nova"/>
          <w:sz w:val="22"/>
          <w:szCs w:val="22"/>
        </w:rPr>
      </w:pPr>
    </w:p>
    <w:p w14:paraId="42E45C25" w14:textId="77777777" w:rsidR="00C4416C" w:rsidRPr="002B21C9" w:rsidRDefault="004938E9">
      <w:pPr>
        <w:pStyle w:val="Standard"/>
        <w:autoSpaceDE w:val="0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3)</w:t>
      </w:r>
      <w:r w:rsidRPr="002B21C9">
        <w:rPr>
          <w:rFonts w:ascii="Noto Sans" w:eastAsia="Arial Nova" w:hAnsi="Noto Sans" w:cs="Arial Nova"/>
          <w:sz w:val="22"/>
          <w:szCs w:val="22"/>
        </w:rPr>
        <w:t xml:space="preserve"> El responsable de l’empresa ha de telefonar al centre (Tel. ...........................) i informar de com</w:t>
      </w: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 xml:space="preserve"> </w:t>
      </w:r>
      <w:r w:rsidRPr="002B21C9">
        <w:rPr>
          <w:rFonts w:ascii="Noto Sans" w:eastAsia="Arial Nova" w:hAnsi="Noto Sans" w:cs="Arial Nova"/>
          <w:sz w:val="22"/>
          <w:szCs w:val="22"/>
        </w:rPr>
        <w:t>s’ha produït l’accident i en quina situació es troba l’alumne.</w:t>
      </w:r>
    </w:p>
    <w:p w14:paraId="42E45C26" w14:textId="77777777" w:rsidR="00C4416C" w:rsidRPr="002B21C9" w:rsidRDefault="00C4416C">
      <w:pPr>
        <w:pStyle w:val="Prrafodelista"/>
        <w:rPr>
          <w:rFonts w:ascii="Noto Sans" w:eastAsia="Arial Nova" w:hAnsi="Noto Sans" w:cs="Arial Nova"/>
          <w:b/>
          <w:bCs/>
          <w:sz w:val="22"/>
          <w:szCs w:val="22"/>
        </w:rPr>
      </w:pPr>
    </w:p>
    <w:p w14:paraId="42E45C27" w14:textId="77777777" w:rsidR="00C4416C" w:rsidRPr="002B21C9" w:rsidRDefault="004938E9">
      <w:pPr>
        <w:pStyle w:val="Standard"/>
        <w:autoSpaceDE w:val="0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4)</w:t>
      </w:r>
      <w:r w:rsidRPr="002B21C9">
        <w:rPr>
          <w:rFonts w:ascii="Noto Sans" w:eastAsia="Arial Nova" w:hAnsi="Noto Sans" w:cs="Arial Nova"/>
          <w:sz w:val="22"/>
          <w:szCs w:val="22"/>
        </w:rPr>
        <w:t xml:space="preserve"> El centre s’ha de posar en contacte amb els pares perquè vagin al centre sanitari i puguin estar amb el seu fill i prendre les decisions que trobin oportunes pel que fa a la cura i recuperació del fill.</w:t>
      </w:r>
    </w:p>
    <w:p w14:paraId="42E45C28" w14:textId="77777777" w:rsidR="00C4416C" w:rsidRPr="002B21C9" w:rsidRDefault="00C4416C">
      <w:pPr>
        <w:pStyle w:val="Standard"/>
        <w:autoSpaceDE w:val="0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29" w14:textId="77777777" w:rsidR="00C4416C" w:rsidRPr="002B21C9" w:rsidRDefault="004938E9">
      <w:pPr>
        <w:pStyle w:val="Standard"/>
        <w:autoSpaceDE w:val="0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5)</w:t>
      </w:r>
      <w:r w:rsidRPr="002B21C9">
        <w:rPr>
          <w:rFonts w:ascii="Noto Sans" w:eastAsia="Arial Nova" w:hAnsi="Noto Sans" w:cs="Arial Nova"/>
          <w:sz w:val="22"/>
          <w:szCs w:val="22"/>
        </w:rPr>
        <w:t xml:space="preserve"> Els pares han de tramitar la documentació de l’accident.</w:t>
      </w:r>
    </w:p>
    <w:p w14:paraId="42E45C2A" w14:textId="77777777" w:rsidR="00C4416C" w:rsidRPr="002B21C9" w:rsidRDefault="00C4416C">
      <w:pPr>
        <w:pStyle w:val="Standard"/>
        <w:autoSpaceDE w:val="0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2B" w14:textId="77777777" w:rsidR="00C4416C" w:rsidRPr="002B21C9" w:rsidRDefault="004938E9">
      <w:pPr>
        <w:pStyle w:val="Standard"/>
        <w:autoSpaceDE w:val="0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>En cas de no poder assistir algun membre de la família, acudirà a algun membre de l’equip educatiu de l’alumne.</w:t>
      </w:r>
    </w:p>
    <w:p w14:paraId="42E45C2C" w14:textId="77777777" w:rsidR="00C4416C" w:rsidRPr="002B21C9" w:rsidRDefault="00C4416C">
      <w:pPr>
        <w:pStyle w:val="Standard"/>
        <w:autoSpaceDE w:val="0"/>
        <w:jc w:val="both"/>
        <w:rPr>
          <w:rFonts w:ascii="Noto Sans" w:eastAsia="Arial Nova" w:hAnsi="Noto Sans" w:cs="Arial Nova"/>
          <w:sz w:val="22"/>
          <w:szCs w:val="22"/>
        </w:rPr>
      </w:pPr>
    </w:p>
    <w:p w14:paraId="42E45C2D" w14:textId="77777777" w:rsidR="00C4416C" w:rsidRPr="002B21C9" w:rsidRDefault="004938E9">
      <w:pPr>
        <w:pStyle w:val="Standard"/>
        <w:autoSpaceDE w:val="0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 xml:space="preserve">6) </w:t>
      </w:r>
      <w:r w:rsidRPr="002B21C9">
        <w:rPr>
          <w:rFonts w:ascii="Noto Sans" w:eastAsia="Arial Nova" w:hAnsi="Noto Sans" w:cs="Arial Nova"/>
          <w:sz w:val="22"/>
          <w:szCs w:val="22"/>
        </w:rPr>
        <w:t>Si es tracta d’una situació de gravetat cal telefonar al 061 0 112 pera que enviïn una ambulància i donin les indicacions oportunes.</w:t>
      </w:r>
    </w:p>
    <w:p w14:paraId="42E45C2E" w14:textId="77777777" w:rsidR="00C4416C" w:rsidRPr="002B21C9" w:rsidRDefault="004938E9">
      <w:pPr>
        <w:pStyle w:val="Standard"/>
        <w:autoSpaceDE w:val="0"/>
        <w:jc w:val="both"/>
        <w:rPr>
          <w:rFonts w:ascii="Noto Sans" w:eastAsia="Arial Nova" w:hAnsi="Noto Sans" w:cs="Arial Nova"/>
          <w:sz w:val="22"/>
          <w:szCs w:val="22"/>
        </w:rPr>
      </w:pPr>
      <w:r w:rsidRPr="002B21C9">
        <w:rPr>
          <w:rFonts w:ascii="Noto Sans" w:eastAsia="Arial Nova" w:hAnsi="Noto Sans" w:cs="Arial Nova"/>
          <w:sz w:val="22"/>
          <w:szCs w:val="22"/>
        </w:rPr>
        <w:t xml:space="preserve">No moure l’accidentat i, només en cas de que </w:t>
      </w:r>
      <w:proofErr w:type="spellStart"/>
      <w:r w:rsidRPr="002B21C9">
        <w:rPr>
          <w:rFonts w:ascii="Noto Sans" w:eastAsia="Arial Nova" w:hAnsi="Noto Sans" w:cs="Arial Nova"/>
          <w:sz w:val="22"/>
          <w:szCs w:val="22"/>
        </w:rPr>
        <w:t>tengueu</w:t>
      </w:r>
      <w:proofErr w:type="spellEnd"/>
      <w:r w:rsidRPr="002B21C9">
        <w:rPr>
          <w:rFonts w:ascii="Noto Sans" w:eastAsia="Arial Nova" w:hAnsi="Noto Sans" w:cs="Arial Nova"/>
          <w:sz w:val="22"/>
          <w:szCs w:val="22"/>
        </w:rPr>
        <w:t xml:space="preserve"> coneixement o els ho comuniqui el servei d'urgències, </w:t>
      </w:r>
      <w:proofErr w:type="spellStart"/>
      <w:r w:rsidRPr="002B21C9">
        <w:rPr>
          <w:rFonts w:ascii="Noto Sans" w:eastAsia="Arial Nova" w:hAnsi="Noto Sans" w:cs="Arial Nova"/>
          <w:sz w:val="22"/>
          <w:szCs w:val="22"/>
        </w:rPr>
        <w:t>aplicau</w:t>
      </w:r>
      <w:proofErr w:type="spellEnd"/>
      <w:r w:rsidRPr="002B21C9">
        <w:rPr>
          <w:rFonts w:ascii="Noto Sans" w:eastAsia="Arial Nova" w:hAnsi="Noto Sans" w:cs="Arial Nova"/>
          <w:sz w:val="22"/>
          <w:szCs w:val="22"/>
        </w:rPr>
        <w:t xml:space="preserve"> els primers auxilis.</w:t>
      </w:r>
    </w:p>
    <w:p w14:paraId="42E45C2F" w14:textId="77777777" w:rsidR="00C4416C" w:rsidRPr="002B21C9" w:rsidRDefault="00C4416C">
      <w:pPr>
        <w:pStyle w:val="Standard"/>
        <w:autoSpaceDE w:val="0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</w:p>
    <w:p w14:paraId="42E45C30" w14:textId="77777777" w:rsidR="00C4416C" w:rsidRPr="002B21C9" w:rsidRDefault="004938E9">
      <w:pPr>
        <w:pStyle w:val="Standard"/>
        <w:autoSpaceDE w:val="0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sz w:val="22"/>
          <w:szCs w:val="22"/>
        </w:rPr>
        <w:t>DADES DE L’ASSEGURANÇA</w:t>
      </w:r>
    </w:p>
    <w:p w14:paraId="42E45C31" w14:textId="77777777" w:rsidR="00C4416C" w:rsidRPr="002B21C9" w:rsidRDefault="00C4416C">
      <w:pPr>
        <w:pStyle w:val="Standard"/>
        <w:autoSpaceDE w:val="0"/>
        <w:jc w:val="both"/>
        <w:rPr>
          <w:rFonts w:ascii="Noto Sans" w:eastAsia="Arial Nova" w:hAnsi="Noto Sans" w:cs="Arial Nova"/>
          <w:b/>
          <w:bCs/>
          <w:sz w:val="22"/>
          <w:szCs w:val="22"/>
        </w:rPr>
      </w:pPr>
    </w:p>
    <w:p w14:paraId="42E45C32" w14:textId="77777777" w:rsidR="00C4416C" w:rsidRPr="002B21C9" w:rsidRDefault="004938E9">
      <w:pPr>
        <w:pStyle w:val="Standard"/>
        <w:autoSpaceDE w:val="0"/>
        <w:jc w:val="both"/>
        <w:rPr>
          <w:rFonts w:ascii="Noto Sans" w:eastAsia="Arial Nova" w:hAnsi="Noto Sans" w:cs="Arial Nova"/>
          <w:b/>
          <w:bCs/>
          <w:color w:val="CE181E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color w:val="CE181E"/>
          <w:sz w:val="22"/>
          <w:szCs w:val="22"/>
        </w:rPr>
        <w:t>Nom de l’empresa asseguradora:</w:t>
      </w:r>
    </w:p>
    <w:p w14:paraId="42E45C33" w14:textId="77777777" w:rsidR="00C4416C" w:rsidRPr="002B21C9" w:rsidRDefault="004938E9">
      <w:pPr>
        <w:pStyle w:val="Standard"/>
        <w:autoSpaceDE w:val="0"/>
        <w:jc w:val="both"/>
        <w:rPr>
          <w:rFonts w:ascii="Noto Sans" w:eastAsia="Arial Nova" w:hAnsi="Noto Sans" w:cs="Arial Nova"/>
          <w:b/>
          <w:bCs/>
          <w:color w:val="CE181E"/>
          <w:sz w:val="22"/>
          <w:szCs w:val="22"/>
        </w:rPr>
      </w:pPr>
      <w:r w:rsidRPr="002B21C9">
        <w:rPr>
          <w:rFonts w:ascii="Noto Sans" w:eastAsia="Arial Nova" w:hAnsi="Noto Sans" w:cs="Arial Nova"/>
          <w:b/>
          <w:bCs/>
          <w:color w:val="CE181E"/>
          <w:sz w:val="22"/>
          <w:szCs w:val="22"/>
        </w:rPr>
        <w:t>Número de Pòlissa:</w:t>
      </w:r>
    </w:p>
    <w:p w14:paraId="42E45C38" w14:textId="77777777" w:rsidR="00C4416C" w:rsidRPr="002B21C9" w:rsidRDefault="00C4416C">
      <w:pPr>
        <w:pStyle w:val="Standard"/>
        <w:autoSpaceDE w:val="0"/>
        <w:jc w:val="center"/>
        <w:rPr>
          <w:rFonts w:ascii="Noto Sans" w:hAnsi="Noto Sans"/>
          <w:b/>
          <w:sz w:val="22"/>
          <w:szCs w:val="22"/>
        </w:rPr>
      </w:pPr>
    </w:p>
    <w:p w14:paraId="07AF4788" w14:textId="77777777" w:rsidR="002B21C9" w:rsidRDefault="002B21C9">
      <w:pPr>
        <w:suppressAutoHyphens w:val="0"/>
        <w:rPr>
          <w:rFonts w:ascii="Noto Sans" w:eastAsia="Times New Roman" w:hAnsi="Noto Sans" w:cs="LegacySanITCBoo"/>
          <w:b/>
          <w:sz w:val="22"/>
          <w:szCs w:val="22"/>
          <w:lang w:val="ca-ES" w:bidi="si-LK"/>
        </w:rPr>
      </w:pPr>
      <w:r>
        <w:rPr>
          <w:rFonts w:ascii="Noto Sans" w:hAnsi="Noto Sans"/>
          <w:b/>
          <w:sz w:val="22"/>
          <w:szCs w:val="22"/>
        </w:rPr>
        <w:br w:type="page"/>
      </w:r>
    </w:p>
    <w:p w14:paraId="42E45C39" w14:textId="58E942AA" w:rsidR="00C4416C" w:rsidRPr="002B21C9" w:rsidRDefault="004938E9" w:rsidP="002B21C9">
      <w:pPr>
        <w:pStyle w:val="Standard"/>
        <w:autoSpaceDE w:val="0"/>
        <w:rPr>
          <w:rFonts w:ascii="Noto Sans" w:hAnsi="Noto Sans"/>
          <w:b/>
          <w:sz w:val="22"/>
          <w:szCs w:val="22"/>
        </w:rPr>
      </w:pPr>
      <w:r w:rsidRPr="002B21C9">
        <w:rPr>
          <w:rFonts w:ascii="Noto Sans" w:hAnsi="Noto Sans"/>
          <w:b/>
          <w:sz w:val="22"/>
          <w:szCs w:val="22"/>
        </w:rPr>
        <w:lastRenderedPageBreak/>
        <w:t>ESCRIT  PER AL CENTRE SANITARI</w:t>
      </w:r>
    </w:p>
    <w:p w14:paraId="42E45C3A" w14:textId="77777777" w:rsidR="00C4416C" w:rsidRPr="002B21C9" w:rsidRDefault="00C4416C">
      <w:pPr>
        <w:pStyle w:val="Standard"/>
        <w:autoSpaceDE w:val="0"/>
        <w:ind w:left="360"/>
        <w:jc w:val="both"/>
        <w:rPr>
          <w:rFonts w:ascii="Noto Sans" w:hAnsi="Noto Sans"/>
          <w:b/>
          <w:sz w:val="22"/>
          <w:szCs w:val="22"/>
        </w:rPr>
      </w:pPr>
    </w:p>
    <w:p w14:paraId="42E45C3B" w14:textId="77777777" w:rsidR="00C4416C" w:rsidRPr="002B21C9" w:rsidRDefault="004938E9">
      <w:pPr>
        <w:pStyle w:val="Standard"/>
        <w:autoSpaceDE w:val="0"/>
        <w:spacing w:line="360" w:lineRule="auto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>Senyor /Senyora,</w:t>
      </w:r>
    </w:p>
    <w:p w14:paraId="42E45C3C" w14:textId="77777777" w:rsidR="00C4416C" w:rsidRPr="002B21C9" w:rsidRDefault="00C4416C">
      <w:pPr>
        <w:pStyle w:val="Standard"/>
        <w:autoSpaceDE w:val="0"/>
        <w:spacing w:line="360" w:lineRule="auto"/>
        <w:jc w:val="both"/>
        <w:rPr>
          <w:rFonts w:ascii="Noto Sans" w:hAnsi="Noto Sans"/>
          <w:b/>
          <w:sz w:val="22"/>
          <w:szCs w:val="22"/>
        </w:rPr>
      </w:pPr>
    </w:p>
    <w:p w14:paraId="42E45C3D" w14:textId="77777777" w:rsidR="00C4416C" w:rsidRPr="002B21C9" w:rsidRDefault="004938E9">
      <w:pPr>
        <w:pStyle w:val="Standard"/>
        <w:autoSpaceDE w:val="0"/>
        <w:spacing w:line="360" w:lineRule="auto"/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>..............................................................................    és un alumne/a de l’IES/CC..........................................., de (</w:t>
      </w:r>
      <w:r w:rsidRPr="002B21C9">
        <w:rPr>
          <w:rFonts w:ascii="Noto Sans" w:hAnsi="Noto Sans"/>
          <w:i/>
          <w:sz w:val="22"/>
          <w:szCs w:val="22"/>
        </w:rPr>
        <w:t>població</w:t>
      </w:r>
      <w:r w:rsidRPr="002B21C9">
        <w:rPr>
          <w:rFonts w:ascii="Noto Sans" w:hAnsi="Noto Sans"/>
          <w:sz w:val="22"/>
          <w:szCs w:val="22"/>
        </w:rPr>
        <w:t xml:space="preserve">) ..................... , que segueix un programa d’escolarització compartida anomenat PISE, regulat per la Conselleria d’Educació i Universitats.  </w:t>
      </w:r>
    </w:p>
    <w:p w14:paraId="42E45C3E" w14:textId="77777777" w:rsidR="00C4416C" w:rsidRPr="002B21C9" w:rsidRDefault="00C4416C">
      <w:pPr>
        <w:pStyle w:val="Standard"/>
        <w:autoSpaceDE w:val="0"/>
        <w:spacing w:line="360" w:lineRule="auto"/>
        <w:rPr>
          <w:rFonts w:ascii="Noto Sans" w:hAnsi="Noto Sans"/>
          <w:sz w:val="22"/>
          <w:szCs w:val="22"/>
        </w:rPr>
      </w:pPr>
    </w:p>
    <w:p w14:paraId="42E45C3F" w14:textId="77777777" w:rsidR="00C4416C" w:rsidRPr="002B21C9" w:rsidRDefault="004938E9">
      <w:pPr>
        <w:pStyle w:val="Standard"/>
        <w:autoSpaceDE w:val="0"/>
        <w:spacing w:line="360" w:lineRule="auto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>En aquest programa els alumnes han de cursar una sèrie d’hores de pràctiques en una empresa, en aquest cas (</w:t>
      </w:r>
      <w:r w:rsidRPr="002B21C9">
        <w:rPr>
          <w:rFonts w:ascii="Noto Sans" w:hAnsi="Noto Sans"/>
          <w:i/>
          <w:sz w:val="22"/>
          <w:szCs w:val="22"/>
        </w:rPr>
        <w:t>nom de l’empresa</w:t>
      </w:r>
      <w:r w:rsidRPr="002B21C9">
        <w:rPr>
          <w:rFonts w:ascii="Noto Sans" w:hAnsi="Noto Sans"/>
          <w:sz w:val="22"/>
          <w:szCs w:val="22"/>
        </w:rPr>
        <w:t>) ............................................., per la qual cosa no estan subjectes al règim laboral, sinó a l’educatiu.</w:t>
      </w:r>
    </w:p>
    <w:p w14:paraId="42E45C40" w14:textId="77777777" w:rsidR="00C4416C" w:rsidRPr="002B21C9" w:rsidRDefault="00C4416C">
      <w:pPr>
        <w:pStyle w:val="Standard"/>
        <w:autoSpaceDE w:val="0"/>
        <w:spacing w:line="360" w:lineRule="auto"/>
        <w:jc w:val="both"/>
        <w:rPr>
          <w:rFonts w:ascii="Noto Sans" w:hAnsi="Noto Sans"/>
          <w:sz w:val="22"/>
          <w:szCs w:val="22"/>
        </w:rPr>
      </w:pPr>
    </w:p>
    <w:p w14:paraId="42E45C41" w14:textId="77777777" w:rsidR="00C4416C" w:rsidRPr="002B21C9" w:rsidRDefault="004938E9">
      <w:pPr>
        <w:pStyle w:val="Standard"/>
        <w:autoSpaceDE w:val="0"/>
        <w:spacing w:line="360" w:lineRule="auto"/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 xml:space="preserve">A tal efecte, la Conselleria d’Educació i Universitats ha contractat una pòlissa d’assegurança en cas d’accident i a nom de Conselleria d’Educació i Universitats amb l’empresa ....................................... i el número de pòlissa ...................................... . Aquesta asseguradora es farà càrrec de totes les despeses necessàries per a la cura de l’alumne.      </w:t>
      </w:r>
    </w:p>
    <w:p w14:paraId="42E45C42" w14:textId="77777777" w:rsidR="00C4416C" w:rsidRPr="002B21C9" w:rsidRDefault="00C4416C">
      <w:pPr>
        <w:pStyle w:val="Standard"/>
        <w:autoSpaceDE w:val="0"/>
        <w:spacing w:line="360" w:lineRule="auto"/>
        <w:jc w:val="both"/>
        <w:rPr>
          <w:rFonts w:ascii="Noto Sans" w:hAnsi="Noto Sans"/>
          <w:sz w:val="22"/>
          <w:szCs w:val="22"/>
        </w:rPr>
      </w:pPr>
    </w:p>
    <w:p w14:paraId="42E45C43" w14:textId="77777777" w:rsidR="00C4416C" w:rsidRPr="002B21C9" w:rsidRDefault="004938E9">
      <w:pPr>
        <w:pStyle w:val="Encabezado"/>
        <w:tabs>
          <w:tab w:val="clear" w:pos="4252"/>
          <w:tab w:val="clear" w:pos="8504"/>
          <w:tab w:val="left" w:pos="0"/>
        </w:tabs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>Atentament,</w:t>
      </w:r>
    </w:p>
    <w:p w14:paraId="42E45C44" w14:textId="77777777" w:rsidR="00C4416C" w:rsidRPr="002B21C9" w:rsidRDefault="00C4416C">
      <w:pPr>
        <w:pStyle w:val="Encabezado"/>
        <w:tabs>
          <w:tab w:val="clear" w:pos="4252"/>
          <w:tab w:val="clear" w:pos="8504"/>
          <w:tab w:val="left" w:pos="709"/>
        </w:tabs>
        <w:jc w:val="both"/>
        <w:rPr>
          <w:rFonts w:ascii="Noto Sans" w:hAnsi="Noto Sans"/>
          <w:sz w:val="22"/>
          <w:szCs w:val="22"/>
        </w:rPr>
      </w:pPr>
    </w:p>
    <w:p w14:paraId="42E45C45" w14:textId="77777777" w:rsidR="00C4416C" w:rsidRPr="002B21C9" w:rsidRDefault="004938E9">
      <w:pPr>
        <w:pStyle w:val="Encabezado"/>
        <w:tabs>
          <w:tab w:val="clear" w:pos="4252"/>
          <w:tab w:val="clear" w:pos="8504"/>
          <w:tab w:val="left" w:pos="709"/>
        </w:tabs>
        <w:jc w:val="both"/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>El director / La directora del centre</w:t>
      </w:r>
    </w:p>
    <w:p w14:paraId="42E45C46" w14:textId="77777777" w:rsidR="00C4416C" w:rsidRPr="002B21C9" w:rsidRDefault="00C4416C">
      <w:pPr>
        <w:pStyle w:val="Encabezado"/>
        <w:tabs>
          <w:tab w:val="clear" w:pos="4252"/>
          <w:tab w:val="clear" w:pos="8504"/>
          <w:tab w:val="left" w:pos="709"/>
        </w:tabs>
        <w:jc w:val="both"/>
        <w:rPr>
          <w:rFonts w:ascii="Noto Sans" w:hAnsi="Noto Sans"/>
          <w:sz w:val="22"/>
          <w:szCs w:val="22"/>
        </w:rPr>
      </w:pPr>
    </w:p>
    <w:p w14:paraId="42E45C47" w14:textId="77777777" w:rsidR="00C4416C" w:rsidRPr="002B21C9" w:rsidRDefault="00C4416C">
      <w:pPr>
        <w:pStyle w:val="Encabezado"/>
        <w:tabs>
          <w:tab w:val="clear" w:pos="4252"/>
          <w:tab w:val="clear" w:pos="8504"/>
          <w:tab w:val="left" w:pos="709"/>
        </w:tabs>
        <w:jc w:val="both"/>
        <w:rPr>
          <w:rFonts w:ascii="Noto Sans" w:hAnsi="Noto Sans"/>
          <w:sz w:val="22"/>
          <w:szCs w:val="22"/>
        </w:rPr>
      </w:pPr>
    </w:p>
    <w:p w14:paraId="42E45C48" w14:textId="77777777" w:rsidR="00C4416C" w:rsidRPr="002B21C9" w:rsidRDefault="00C4416C">
      <w:pPr>
        <w:pStyle w:val="Encabezado"/>
        <w:tabs>
          <w:tab w:val="clear" w:pos="4252"/>
          <w:tab w:val="clear" w:pos="8504"/>
          <w:tab w:val="left" w:pos="709"/>
        </w:tabs>
        <w:jc w:val="both"/>
        <w:rPr>
          <w:rFonts w:ascii="Noto Sans" w:hAnsi="Noto Sans"/>
          <w:i/>
          <w:sz w:val="22"/>
          <w:szCs w:val="22"/>
        </w:rPr>
      </w:pPr>
    </w:p>
    <w:p w14:paraId="42E45C49" w14:textId="77777777" w:rsidR="00C4416C" w:rsidRPr="002B21C9" w:rsidRDefault="004938E9">
      <w:pPr>
        <w:pStyle w:val="Encabezado"/>
        <w:tabs>
          <w:tab w:val="clear" w:pos="4252"/>
          <w:tab w:val="clear" w:pos="8504"/>
          <w:tab w:val="left" w:pos="709"/>
        </w:tabs>
        <w:rPr>
          <w:rFonts w:ascii="Noto Sans" w:hAnsi="Noto Sans"/>
          <w:sz w:val="22"/>
          <w:szCs w:val="22"/>
        </w:rPr>
      </w:pPr>
      <w:r w:rsidRPr="002B21C9">
        <w:rPr>
          <w:rFonts w:ascii="Noto Sans" w:hAnsi="Noto Sans"/>
          <w:sz w:val="22"/>
          <w:szCs w:val="22"/>
        </w:rPr>
        <w:t>Nom i llinatges</w:t>
      </w:r>
    </w:p>
    <w:p w14:paraId="42E45C4A" w14:textId="77777777" w:rsidR="00C4416C" w:rsidRPr="002B21C9" w:rsidRDefault="004938E9">
      <w:pPr>
        <w:pStyle w:val="Encabezado"/>
        <w:tabs>
          <w:tab w:val="clear" w:pos="4252"/>
          <w:tab w:val="clear" w:pos="8504"/>
          <w:tab w:val="left" w:pos="709"/>
        </w:tabs>
        <w:jc w:val="both"/>
        <w:rPr>
          <w:rFonts w:ascii="Noto Sans" w:hAnsi="Noto Sans"/>
          <w:i/>
          <w:sz w:val="22"/>
          <w:szCs w:val="22"/>
        </w:rPr>
      </w:pPr>
      <w:r w:rsidRPr="002B21C9">
        <w:rPr>
          <w:rFonts w:ascii="Noto Sans" w:hAnsi="Noto Sans"/>
          <w:i/>
          <w:sz w:val="22"/>
          <w:szCs w:val="22"/>
        </w:rPr>
        <w:t>(signatura i segell)</w:t>
      </w:r>
    </w:p>
    <w:p w14:paraId="42E45C4B" w14:textId="77777777" w:rsidR="00C4416C" w:rsidRDefault="00C4416C">
      <w:pPr>
        <w:pStyle w:val="Encabezado"/>
        <w:jc w:val="both"/>
        <w:rPr>
          <w:rFonts w:ascii="LegacySanITCBoo" w:hAnsi="LegacySanITCBoo"/>
          <w:b/>
          <w:sz w:val="26"/>
          <w:szCs w:val="26"/>
        </w:rPr>
      </w:pPr>
    </w:p>
    <w:sectPr w:rsidR="00C4416C" w:rsidSect="002B21C9">
      <w:headerReference w:type="default" r:id="rId10"/>
      <w:footerReference w:type="default" r:id="rId11"/>
      <w:pgSz w:w="11906" w:h="16838"/>
      <w:pgMar w:top="1418" w:right="1134" w:bottom="1134" w:left="1701" w:header="72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8737" w14:textId="77777777" w:rsidR="004938E9" w:rsidRDefault="004938E9">
      <w:r>
        <w:separator/>
      </w:r>
    </w:p>
  </w:endnote>
  <w:endnote w:type="continuationSeparator" w:id="0">
    <w:p w14:paraId="61614DDC" w14:textId="77777777" w:rsidR="004938E9" w:rsidRDefault="0049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gacySanITCBoo">
    <w:altName w:val="Calibri"/>
    <w:charset w:val="00"/>
    <w:family w:val="swiss"/>
    <w:pitch w:val="variable"/>
  </w:font>
  <w:font w:name="TimesLTStd-Roman"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OS, LegacySanITC">
    <w:charset w:val="00"/>
    <w:family w:val="swiss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5C02" w14:textId="77777777" w:rsidR="004938E9" w:rsidRDefault="004938E9">
    <w:pPr>
      <w:pStyle w:val="Piedepgina"/>
      <w:jc w:val="center"/>
      <w:rPr>
        <w:rFonts w:ascii="LegacySanITCBoo" w:hAnsi="LegacySanITCBoo"/>
        <w:sz w:val="16"/>
        <w:szCs w:val="16"/>
      </w:rPr>
    </w:pPr>
    <w:r>
      <w:rPr>
        <w:rFonts w:ascii="LegacySanITCBoo" w:hAnsi="LegacySanITCBoo"/>
        <w:sz w:val="16"/>
        <w:szCs w:val="16"/>
      </w:rPr>
      <w:t>Adreça del centre, localitat i dades de contacte</w:t>
    </w:r>
  </w:p>
  <w:p w14:paraId="42E45C03" w14:textId="77777777" w:rsidR="004938E9" w:rsidRDefault="004938E9">
    <w:pPr>
      <w:pStyle w:val="Piedepgina"/>
      <w:rPr>
        <w:rFonts w:ascii="LegacySanITCBoo" w:hAnsi="LegacySanITCBoo"/>
        <w:b/>
        <w:sz w:val="16"/>
        <w:szCs w:val="16"/>
      </w:rPr>
    </w:pPr>
    <w:r>
      <w:rPr>
        <w:rFonts w:ascii="LegacySanITCBoo" w:hAnsi="LegacySanITCBoo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89EF" w14:textId="77777777" w:rsidR="004938E9" w:rsidRDefault="004938E9">
      <w:r>
        <w:rPr>
          <w:color w:val="000000"/>
        </w:rPr>
        <w:separator/>
      </w:r>
    </w:p>
  </w:footnote>
  <w:footnote w:type="continuationSeparator" w:id="0">
    <w:p w14:paraId="335F2411" w14:textId="77777777" w:rsidR="004938E9" w:rsidRDefault="00493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5BFD" w14:textId="42EE765E" w:rsidR="004938E9" w:rsidRDefault="002B21C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E45BF5" wp14:editId="748C63F8">
          <wp:simplePos x="0" y="0"/>
          <wp:positionH relativeFrom="column">
            <wp:posOffset>-861002</wp:posOffset>
          </wp:positionH>
          <wp:positionV relativeFrom="paragraph">
            <wp:posOffset>-231750</wp:posOffset>
          </wp:positionV>
          <wp:extent cx="1561465" cy="520700"/>
          <wp:effectExtent l="0" t="0" r="635" b="0"/>
          <wp:wrapSquare wrapText="bothSides"/>
          <wp:docPr id="1532481123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1465" cy="520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E45BFF" w14:textId="298B9DC0" w:rsidR="004938E9" w:rsidRDefault="004938E9">
    <w:pPr>
      <w:pStyle w:val="Encabezado"/>
    </w:pPr>
    <w:r>
      <w:tab/>
    </w:r>
    <w:r>
      <w:tab/>
    </w:r>
    <w:r>
      <w:tab/>
    </w:r>
    <w:r>
      <w:tab/>
    </w:r>
  </w:p>
  <w:p w14:paraId="42E45C00" w14:textId="77777777" w:rsidR="004938E9" w:rsidRDefault="004938E9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1509"/>
    <w:multiLevelType w:val="multilevel"/>
    <w:tmpl w:val="561007FE"/>
    <w:styleLink w:val="WW8Num2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DA85AAB"/>
    <w:multiLevelType w:val="multilevel"/>
    <w:tmpl w:val="5718AFC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6E5909CC"/>
    <w:multiLevelType w:val="multilevel"/>
    <w:tmpl w:val="151C12A4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LegacySanITCBoo" w:hAnsi="LegacySanITCBoo" w:cs="TimesLTStd-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09171451">
    <w:abstractNumId w:val="1"/>
  </w:num>
  <w:num w:numId="2" w16cid:durableId="1913544005">
    <w:abstractNumId w:val="0"/>
  </w:num>
  <w:num w:numId="3" w16cid:durableId="1384912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416C"/>
    <w:rsid w:val="002B21C9"/>
    <w:rsid w:val="004938E9"/>
    <w:rsid w:val="00C4416C"/>
    <w:rsid w:val="00E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5BF5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jc w:val="both"/>
      <w:outlineLvl w:val="0"/>
    </w:pPr>
    <w:rPr>
      <w:rFonts w:ascii="Courier New" w:eastAsia="Courier New" w:hAnsi="Courier New" w:cs="Courier New"/>
      <w:sz w:val="24"/>
      <w:szCs w:val="24"/>
      <w:lang w:val="es-ES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sz w:val="24"/>
      <w:szCs w:val="24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LegacySanITCBoo"/>
      <w:sz w:val="20"/>
      <w:szCs w:val="20"/>
      <w:lang w:val="ca-ES" w:bidi="si-LK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Pr>
      <w:rFonts w:ascii="Courier New" w:eastAsia="Courier New" w:hAnsi="Courier New" w:cs="Courier New"/>
      <w:sz w:val="24"/>
      <w:szCs w:val="24"/>
      <w:lang w:val="es-ES"/>
    </w:r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Prrafodelista">
    <w:name w:val="List Paragraph"/>
    <w:basedOn w:val="Standard"/>
    <w:pPr>
      <w:ind w:left="708"/>
    </w:pPr>
  </w:style>
  <w:style w:type="paragraph" w:styleId="Listaconvietas">
    <w:name w:val="List Bullet"/>
    <w:basedOn w:val="Standard"/>
    <w:pPr>
      <w:numPr>
        <w:numId w:val="2"/>
      </w:numPr>
    </w:pPr>
    <w:rPr>
      <w:rFonts w:cs="Times New Roman"/>
      <w:sz w:val="24"/>
      <w:szCs w:val="24"/>
      <w:lang w:bidi="ar-SA"/>
    </w:rPr>
  </w:style>
  <w:style w:type="paragraph" w:styleId="Textoindependiente2">
    <w:name w:val="Body Text 2"/>
    <w:basedOn w:val="Standard"/>
    <w:pPr>
      <w:spacing w:after="120" w:line="480" w:lineRule="auto"/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Sinespaciado">
    <w:name w:val="No Spacing"/>
    <w:pPr>
      <w:widowControl/>
      <w:suppressAutoHyphens/>
    </w:pPr>
    <w:rPr>
      <w:rFonts w:ascii="Times New Roman" w:eastAsia="Times New Roman" w:hAnsi="Times New Roman" w:cs="LegacySanITCBoo"/>
      <w:sz w:val="20"/>
      <w:szCs w:val="20"/>
      <w:lang w:val="ca-ES" w:bidi="si-LK"/>
    </w:rPr>
  </w:style>
  <w:style w:type="paragraph" w:styleId="Textocomentario">
    <w:name w:val="annotation text"/>
    <w:basedOn w:val="Standard"/>
    <w:rPr>
      <w:rFonts w:ascii="LegacySanITCBoo" w:eastAsia="LegacySanITCBoo" w:hAnsi="LegacySanITCBoo" w:cs="Times New Roman"/>
      <w:lang w:bidi="ar-SA"/>
    </w:rPr>
  </w:style>
  <w:style w:type="paragraph" w:styleId="NormalWeb">
    <w:name w:val="Normal (Web)"/>
    <w:basedOn w:val="Standard"/>
    <w:pPr>
      <w:spacing w:before="100" w:after="119"/>
    </w:pPr>
    <w:rPr>
      <w:rFonts w:cs="Times New Roman"/>
      <w:sz w:val="24"/>
      <w:szCs w:val="24"/>
      <w:lang w:val="es-ES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3z0">
    <w:name w:val="WW8Num3z0"/>
    <w:rPr>
      <w:rFonts w:ascii="LegacySanITCBoo" w:eastAsia="LegacySanITCBoo" w:hAnsi="LegacySanITCBoo" w:cs="TimesLTStd-Roman"/>
      <w:b w:val="0"/>
      <w:color w:val="000000"/>
      <w:sz w:val="24"/>
      <w:szCs w:val="24"/>
    </w:rPr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2z2">
    <w:name w:val="WW8Num2z2"/>
    <w:rPr>
      <w:rFonts w:ascii="Wingdings" w:eastAsia="Wingdings" w:hAnsi="Wingdings" w:cs="Wingdings"/>
      <w:sz w:val="20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LegacySanITCBoo" w:eastAsia="Times New Roman" w:hAnsi="LegacySanITCBoo" w:cs="TimesLTStd-Roman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cs="TimesLTStd-Roman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LegacySanITCBooOS, LegacySanITC" w:eastAsia="Times New Roman" w:hAnsi="LegacySanITCBooOS, LegacySanITC" w:cs="LegacySanITCBoo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LegacySanITCBoo" w:eastAsia="Times New Roman" w:hAnsi="LegacySanITCBoo" w:cs="TimesLTStd-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LegacySanITCBoo" w:eastAsia="LegacySanITCBoo" w:hAnsi="LegacySanITCBoo" w:cs="TimesLTStd-Roman"/>
      <w:b w:val="0"/>
      <w:color w:val="000000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EncabezadoCar">
    <w:name w:val="Encabezado Car"/>
    <w:basedOn w:val="Fuentedeprrafopredeter"/>
    <w:rPr>
      <w:rFonts w:cs="LegacySanITCBoo"/>
      <w:lang w:val="ca-ES" w:bidi="si-LK"/>
    </w:rPr>
  </w:style>
  <w:style w:type="character" w:customStyle="1" w:styleId="PiedepginaCar">
    <w:name w:val="Pie de página Car"/>
    <w:basedOn w:val="Fuentedeprrafopredeter"/>
    <w:rPr>
      <w:rFonts w:cs="LegacySanITCBoo"/>
      <w:lang w:val="ca-ES" w:bidi="si-LK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independiente2Car">
    <w:name w:val="Texto independiente 2 Car"/>
    <w:basedOn w:val="Fuentedeprrafopredeter"/>
    <w:rPr>
      <w:rFonts w:cs="LegacySanITCBoo"/>
      <w:lang w:val="ca-ES" w:bidi="si-LK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Ttulo4Car">
    <w:name w:val="Título 4 Car"/>
    <w:basedOn w:val="Fuentedeprrafopredeter"/>
    <w:rPr>
      <w:b/>
      <w:bCs/>
      <w:sz w:val="28"/>
      <w:szCs w:val="28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 w:bidi="si-LK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LegacySanITCBoo" w:eastAsia="LegacySanITCBoo" w:hAnsi="LegacySanITCBoo" w:cs="LegacySanITCBoo"/>
      <w:lang w:val="ca-E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  <w:style w:type="numbering" w:customStyle="1" w:styleId="WW8Num3">
    <w:name w:val="WW8Num3"/>
    <w:basedOn w:val="Sin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B0A0DC64-714C-4EAB-85F7-CC129622C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E99478-8AD5-4B4B-869B-3D8A9C610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CB189-E0EE-4359-BD21-7652D0FCBE8B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610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ASCES,  a partir d’ara UNITATS ESPECÍFIQUES A CENTRES EDUCATIUS ORDINARIS</dc:title>
  <dc:creator>u80505</dc:creator>
  <cp:lastModifiedBy>JOSE JUAN LUNA MAS</cp:lastModifiedBy>
  <cp:revision>2</cp:revision>
  <cp:lastPrinted>2023-08-18T10:07:00Z</cp:lastPrinted>
  <dcterms:created xsi:type="dcterms:W3CDTF">2026-06-29T12:56:00Z</dcterms:created>
  <dcterms:modified xsi:type="dcterms:W3CDTF">2026-06-29T12:56:00Z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</Properties>
</file>