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797E" w:rsidR="00796B57" w:rsidP="00BD4427" w:rsidRDefault="00000000" w14:paraId="21E321C4" w14:textId="71109CE3">
      <w:pPr>
        <w:pStyle w:val="Standard"/>
        <w:spacing w:after="0"/>
        <w:rPr>
          <w:rFonts w:ascii="Noto Sans" w:hAnsi="Noto Sans"/>
          <w:b/>
        </w:rPr>
      </w:pPr>
      <w:r w:rsidRPr="00D4797E">
        <w:rPr>
          <w:rFonts w:ascii="Noto Sans" w:hAnsi="Noto Sans"/>
          <w:b/>
        </w:rPr>
        <w:t>AVALUACIÓ DEL PROGRAMA D’INTERVENCIÓ SOCIOEDUCATIVA</w:t>
      </w:r>
      <w:r w:rsidRPr="00D4797E" w:rsidR="00BD4427">
        <w:rPr>
          <w:rFonts w:ascii="Noto Sans" w:hAnsi="Noto Sans"/>
          <w:b/>
        </w:rPr>
        <w:br/>
      </w:r>
      <w:r w:rsidRPr="00D4797E">
        <w:rPr>
          <w:rFonts w:ascii="Noto Sans" w:hAnsi="Noto Sans"/>
          <w:b/>
          <w:bCs/>
        </w:rPr>
        <w:t>MODALITAT PISE</w:t>
      </w:r>
      <w:r w:rsidRPr="00D4797E" w:rsidR="004E7C5F">
        <w:rPr>
          <w:rFonts w:ascii="Noto Sans" w:hAnsi="Noto Sans"/>
          <w:b/>
          <w:bCs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9"/>
      </w:tblGrid>
      <w:tr w:rsidRPr="00D4797E" w:rsidR="004E7C5F" w:rsidTr="004E7C5F" w14:paraId="7737540F" w14:textId="77777777">
        <w:tc>
          <w:tcPr>
            <w:tcW w:w="2122" w:type="dxa"/>
          </w:tcPr>
          <w:p w:rsidRPr="00D4797E" w:rsidR="004E7C5F" w:rsidRDefault="004E7C5F" w14:paraId="5768C1E6" w14:textId="6277370F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D4797E">
              <w:rPr>
                <w:rFonts w:ascii="LegacySanITCBoo" w:hAnsi="LegacySanITCBoo"/>
                <w:b/>
              </w:rPr>
              <w:t>Curs escolar:</w:t>
            </w:r>
          </w:p>
        </w:tc>
        <w:tc>
          <w:tcPr>
            <w:tcW w:w="6939" w:type="dxa"/>
          </w:tcPr>
          <w:p w:rsidRPr="00D4797E" w:rsidR="004E7C5F" w:rsidRDefault="004E7C5F" w14:paraId="68E368C6" w14:textId="44F4FA2C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D4797E">
              <w:rPr>
                <w:rFonts w:ascii="LegacySanITCBoo" w:hAnsi="LegacySanITCBoo"/>
                <w:b/>
              </w:rPr>
              <w:t>2026  - 2027</w:t>
            </w:r>
          </w:p>
        </w:tc>
      </w:tr>
      <w:tr w:rsidRPr="00D4797E" w:rsidR="004E7C5F" w:rsidTr="004E7C5F" w14:paraId="4972B939" w14:textId="77777777">
        <w:tc>
          <w:tcPr>
            <w:tcW w:w="2122" w:type="dxa"/>
          </w:tcPr>
          <w:p w:rsidRPr="00D4797E" w:rsidR="004E7C5F" w:rsidRDefault="004E7C5F" w14:paraId="20A0C561" w14:textId="29DA6ABE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D4797E">
              <w:rPr>
                <w:rFonts w:ascii="LegacySanITCBoo" w:hAnsi="LegacySanITCBoo"/>
                <w:b/>
              </w:rPr>
              <w:t xml:space="preserve">Centre: </w:t>
            </w:r>
          </w:p>
        </w:tc>
        <w:tc>
          <w:tcPr>
            <w:tcW w:w="6939" w:type="dxa"/>
          </w:tcPr>
          <w:p w:rsidRPr="00D4797E" w:rsidR="004E7C5F" w:rsidRDefault="004E7C5F" w14:paraId="52C0CC84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</w:p>
        </w:tc>
      </w:tr>
      <w:tr w:rsidRPr="00D4797E" w:rsidR="004E7C5F" w:rsidTr="004E7C5F" w14:paraId="12D36C33" w14:textId="77777777">
        <w:tc>
          <w:tcPr>
            <w:tcW w:w="2122" w:type="dxa"/>
          </w:tcPr>
          <w:p w:rsidRPr="00D4797E" w:rsidR="004E7C5F" w:rsidRDefault="004E7C5F" w14:paraId="51388E4E" w14:textId="70B22706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  <w:r w:rsidRPr="00D4797E">
              <w:rPr>
                <w:rFonts w:ascii="LegacySanITCBoo" w:hAnsi="LegacySanITCBoo"/>
                <w:b/>
              </w:rPr>
              <w:t>Municipi/entitat responsable</w:t>
            </w:r>
          </w:p>
        </w:tc>
        <w:tc>
          <w:tcPr>
            <w:tcW w:w="6939" w:type="dxa"/>
          </w:tcPr>
          <w:p w:rsidRPr="00D4797E" w:rsidR="004E7C5F" w:rsidRDefault="004E7C5F" w14:paraId="01B834EF" w14:textId="77777777">
            <w:pPr>
              <w:pStyle w:val="Standard"/>
              <w:spacing w:after="0"/>
              <w:rPr>
                <w:rFonts w:ascii="LegacySanITCBoo" w:hAnsi="LegacySanITCBoo"/>
                <w:b/>
              </w:rPr>
            </w:pPr>
          </w:p>
        </w:tc>
      </w:tr>
    </w:tbl>
    <w:p w:rsidRPr="00D4797E" w:rsidR="00796B57" w:rsidRDefault="00796B57" w14:paraId="21E321C8" w14:textId="77777777">
      <w:pPr>
        <w:pStyle w:val="Standard"/>
        <w:spacing w:after="0"/>
        <w:rPr>
          <w:rFonts w:ascii="LegacySanITCBoo" w:hAnsi="LegacySanITCBoo"/>
        </w:rPr>
      </w:pPr>
    </w:p>
    <w:p w:rsidRPr="00D4797E" w:rsidR="00796B57" w:rsidP="004E7C5F" w:rsidRDefault="00000000" w14:paraId="21E321C9" w14:textId="77777777">
      <w:pPr>
        <w:tabs>
          <w:tab w:val="left" w:pos="1713"/>
        </w:tabs>
        <w:rPr>
          <w:rFonts w:ascii="LegacySanITCBoo" w:hAnsi="LegacySanITCBoo"/>
          <w:lang w:val="ca-ES"/>
        </w:rPr>
      </w:pPr>
      <w:r w:rsidRPr="00D4797E">
        <w:rPr>
          <w:rFonts w:ascii="LegacySanITCBoo" w:hAnsi="LegacySanITCBoo"/>
          <w:lang w:val="ca-ES"/>
        </w:rPr>
        <w:t>Nombre d’alumnes que han participat en el programa socioeducatiu en la modalitat PISE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992"/>
        <w:gridCol w:w="992"/>
        <w:gridCol w:w="992"/>
      </w:tblGrid>
      <w:tr w:rsidRPr="00D4797E" w:rsidR="00796B57" w:rsidTr="004E7C5F" w14:paraId="21E321CE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CA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  <w:highlight w:val="lightGray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CB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D4797E">
              <w:rPr>
                <w:rFonts w:ascii="LegacySanITCBoo" w:hAnsi="LegacySanITCBoo"/>
                <w:highlight w:val="lightGray"/>
              </w:rPr>
              <w:t>Homes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CC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D4797E">
              <w:rPr>
                <w:rFonts w:ascii="LegacySanITCBoo" w:hAnsi="LegacySanITCBoo"/>
                <w:highlight w:val="lightGray"/>
              </w:rPr>
              <w:t>Dones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CD" w14:textId="77777777">
            <w:pPr>
              <w:pStyle w:val="Standard"/>
              <w:tabs>
                <w:tab w:val="left" w:pos="993"/>
              </w:tabs>
              <w:spacing w:after="0" w:line="240" w:lineRule="auto"/>
              <w:jc w:val="center"/>
              <w:rPr>
                <w:rFonts w:ascii="LegacySanITCBoo" w:hAnsi="LegacySanITCBoo"/>
                <w:highlight w:val="lightGray"/>
              </w:rPr>
            </w:pPr>
            <w:r w:rsidRPr="00D4797E">
              <w:rPr>
                <w:rFonts w:ascii="LegacySanITCBoo" w:hAnsi="LegacySanITCBoo"/>
                <w:highlight w:val="lightGray"/>
              </w:rPr>
              <w:t>Total</w:t>
            </w:r>
          </w:p>
        </w:tc>
      </w:tr>
      <w:tr w:rsidRPr="00D4797E" w:rsidR="00796B57" w:rsidTr="004E7C5F" w14:paraId="21E321D3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CF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Nombre total d’alumnes que hi han participat al llarg del curs.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0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1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2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04E7C5F" w14:paraId="21E321D8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D4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Nombre d’alumnes que hi continuaran el curs vinent.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5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6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7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04E7C5F" w14:paraId="21E321DD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D9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Nombre d’alumnes que han finalitzat amb èxit el PISE.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A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B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C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04E7C5F" w14:paraId="21E321E2" w14:textId="7777777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DE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Nombre d’alumnes participants que s’han derivat a altres programes.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DF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0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1" w14:textId="77777777">
            <w:pPr>
              <w:pStyle w:val="Standard"/>
              <w:tabs>
                <w:tab w:val="left" w:pos="993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P="004E7C5F" w:rsidRDefault="00796B57" w14:paraId="21E321E4" w14:textId="1E92E7D8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</w:p>
    <w:p w:rsidRPr="00D4797E" w:rsidR="00D4797E" w:rsidP="004E7C5F" w:rsidRDefault="00D4797E" w14:paraId="2C649EC5" w14:textId="13551373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  <w:r w:rsidRPr="00D4797E">
        <w:rPr>
          <w:rFonts w:ascii="LegacySanITCBoo" w:hAnsi="LegacySanITCBoo"/>
          <w:lang w:val="ca-ES"/>
        </w:rPr>
        <w:t>Alumnes proposats per participar-hi i que no ho han fet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6378"/>
      </w:tblGrid>
      <w:tr w:rsidRPr="00D4797E" w:rsidR="00796B57" w:rsidTr="00D4797E" w14:paraId="21E321E8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E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Total</w:t>
            </w:r>
          </w:p>
        </w:tc>
        <w:tc>
          <w:tcPr>
            <w:tcW w:w="6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E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Motius</w:t>
            </w:r>
          </w:p>
        </w:tc>
      </w:tr>
      <w:tr w:rsidRPr="00D4797E" w:rsidR="00796B57" w:rsidTr="00D4797E" w14:paraId="21E321EC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E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Nombre d’alumnes proposats per participar al programa i que no hi han participat.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6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1ED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D4797E" w:rsidR="00796B57" w:rsidP="00D4797E" w:rsidRDefault="00000000" w14:paraId="21E321EE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  <w:lang w:val="ca-ES"/>
        </w:rPr>
      </w:pPr>
      <w:r w:rsidRPr="00D4797E">
        <w:rPr>
          <w:rFonts w:ascii="LegacySanITCBoo" w:hAnsi="LegacySanITCBoo"/>
          <w:lang w:val="ca-ES"/>
        </w:rPr>
        <w:t>Perfil dels alumnes participants al programa PISE (cada alumne/a pot tenir més d’un perfil)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850"/>
        <w:gridCol w:w="851"/>
        <w:gridCol w:w="850"/>
      </w:tblGrid>
      <w:tr w:rsidRPr="00D4797E" w:rsidR="00796B57" w:rsidTr="0316808A" w14:paraId="21E321F3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521" w:type="dxa"/>
            <w:tcBorders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E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P="0316808A" w:rsidRDefault="00000000" w14:paraId="21E321F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  <w:sz w:val="20"/>
                <w:szCs w:val="20"/>
              </w:rPr>
            </w:pPr>
            <w:r w:rsidRPr="0316808A" w:rsidR="00000000">
              <w:rPr>
                <w:rFonts w:ascii="LegacySanITCBoo" w:hAnsi="LegacySanITCBoo"/>
                <w:sz w:val="20"/>
                <w:szCs w:val="20"/>
              </w:rPr>
              <w:t>Homes</w:t>
            </w: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F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Dones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F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Total</w:t>
            </w:r>
          </w:p>
        </w:tc>
      </w:tr>
      <w:tr w:rsidRPr="00D4797E" w:rsidR="00796B57" w:rsidTr="0316808A" w14:paraId="21E321F8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F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Absentisme injustificat.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1FD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F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Retard generalitzat en els aprenentatges.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02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1F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Desajustaments conductuals greus que posin en perill la convivència al centre.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1F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07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0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Rebuig a l’escola i manifestar algun interès per una formació més pràctica i vinculada al món laboral.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0C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0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Problemàtica social i/o laboral.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11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0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Conductes inadequades i asocials.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0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16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1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Nivell baix d’autoestima i autoconcepte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1B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1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Joves amb mesures judicials.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20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1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Joves amb mesures de protecció.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1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:rsidTr="0316808A" w14:paraId="21E32225" w14:textId="77777777">
        <w:tblPrEx>
          <w:tblCellMar>
            <w:top w:w="0" w:type="dxa"/>
            <w:bottom w:w="0" w:type="dxa"/>
          </w:tblCellMar>
        </w:tblPrEx>
        <w:tc>
          <w:tcPr>
            <w:tcW w:w="652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2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D’altres, seguiment per part dels SS de l’Ajuntament.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26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D4797E" w:rsidR="00796B57" w:rsidP="00D4797E" w:rsidRDefault="00000000" w14:paraId="21E32227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D4797E">
        <w:rPr>
          <w:rFonts w:ascii="LegacySanITCBoo" w:hAnsi="LegacySanITCBoo"/>
        </w:rPr>
        <w:t>Alumnes que al llarg del curs escolar han participat i s’han donat d’alta al PISE, motius principals d’incorporació i actuacions generals duites a terme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3304"/>
      </w:tblGrid>
      <w:tr w:rsidRPr="00D4797E" w:rsidR="00796B57" w:rsidTr="00A6622B" w14:paraId="21E3222B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2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2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Motius</w:t>
            </w: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2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Actuacions</w:t>
            </w:r>
          </w:p>
        </w:tc>
      </w:tr>
      <w:tr w:rsidRPr="00D4797E" w:rsidR="00796B57" w:rsidTr="00A6622B" w14:paraId="21E3222F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3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2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30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/>
        <w:rPr>
          <w:rFonts w:ascii="LegacySanITCBoo" w:hAnsi="LegacySanITCBoo"/>
        </w:rPr>
      </w:pPr>
    </w:p>
    <w:p w:rsidRPr="00392A50" w:rsidR="00796B57" w:rsidP="00392A50" w:rsidRDefault="00000000" w14:paraId="21E32231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Alumnes que s’han donat de baixa, motius i actuacions</w:t>
      </w:r>
    </w:p>
    <w:tbl>
      <w:tblPr>
        <w:tblW w:w="8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2882"/>
      </w:tblGrid>
      <w:tr w:rsidRPr="00D4797E" w:rsidR="00796B57" w:rsidTr="00A6622B" w14:paraId="21E32235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Motius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Actuacions</w:t>
            </w:r>
          </w:p>
        </w:tc>
      </w:tr>
      <w:tr w:rsidRPr="00D4797E" w:rsidR="00796B57" w14:paraId="21E32239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3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3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3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3A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/>
        <w:rPr>
          <w:rFonts w:ascii="LegacySanITCBoo" w:hAnsi="LegacySanITCBoo"/>
        </w:rPr>
      </w:pPr>
    </w:p>
    <w:p w:rsidRPr="00392A50" w:rsidR="00796B57" w:rsidP="00392A50" w:rsidRDefault="00000000" w14:paraId="21E3223B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Seguiment individual dels processos educatius dels alumnes participants en el recurs (valoració individual dels processos d’aprenentatge, observacions, grau d’assoliment, etc).</w:t>
      </w:r>
    </w:p>
    <w:tbl>
      <w:tblPr>
        <w:tblW w:w="8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2882"/>
      </w:tblGrid>
      <w:tr w:rsidRPr="00D4797E" w:rsidR="00796B57" w:rsidTr="00A6622B" w14:paraId="21E3223F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Formació bàsica al centre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3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Formació PISE</w:t>
            </w:r>
          </w:p>
        </w:tc>
      </w:tr>
      <w:tr w:rsidRPr="00D4797E" w:rsidR="00796B57" w14:paraId="21E32243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44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 w:line="240" w:lineRule="auto"/>
        <w:rPr>
          <w:rFonts w:ascii="LegacySanITCBoo" w:hAnsi="LegacySanITCBoo"/>
        </w:rPr>
      </w:pPr>
    </w:p>
    <w:p w:rsidRPr="00392A50" w:rsidR="00796B57" w:rsidP="00392A50" w:rsidRDefault="00000000" w14:paraId="21E3224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Alumnes que continuaran al programa el curs vinent i alumnes que s’han incorporat al centre educatiu ordinari. Observacions.</w:t>
      </w:r>
    </w:p>
    <w:tbl>
      <w:tblPr>
        <w:tblW w:w="8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1"/>
        <w:gridCol w:w="2882"/>
        <w:gridCol w:w="2882"/>
      </w:tblGrid>
      <w:tr w:rsidRPr="00D4797E" w:rsidR="00796B57" w:rsidTr="00A6622B" w14:paraId="21E32249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4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Alumnes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4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Continuaran el curs vinent al PISE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4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Incorporacions al centre</w:t>
            </w:r>
          </w:p>
        </w:tc>
      </w:tr>
      <w:tr w:rsidRPr="00D4797E" w:rsidR="00796B57" w14:paraId="21E3224D" w14:textId="77777777">
        <w:tblPrEx>
          <w:tblCellMar>
            <w:top w:w="0" w:type="dxa"/>
            <w:bottom w:w="0" w:type="dxa"/>
          </w:tblCellMar>
        </w:tblPrEx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4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4E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120" w:line="240" w:lineRule="auto"/>
        <w:rPr>
          <w:rFonts w:ascii="LegacySanITCBoo" w:hAnsi="LegacySanITCBoo"/>
        </w:rPr>
      </w:pPr>
    </w:p>
    <w:p w:rsidRPr="00392A50" w:rsidR="00796B57" w:rsidP="00392A50" w:rsidRDefault="00000000" w14:paraId="21E3224F" w14:textId="77777777">
      <w:pPr>
        <w:tabs>
          <w:tab w:val="left" w:pos="714"/>
          <w:tab w:val="left" w:pos="1565"/>
          <w:tab w:val="left" w:pos="1707"/>
          <w:tab w:val="left" w:pos="6384"/>
          <w:tab w:val="left" w:pos="7093"/>
          <w:tab w:val="left" w:pos="7235"/>
          <w:tab w:val="left" w:pos="7377"/>
          <w:tab w:val="left" w:pos="8369"/>
        </w:tabs>
        <w:spacing w:after="120"/>
        <w:rPr>
          <w:rFonts w:ascii="LegacySanITCBoo" w:hAnsi="LegacySanITCBoo"/>
        </w:rPr>
      </w:pPr>
      <w:r w:rsidRPr="00392A50">
        <w:rPr>
          <w:rFonts w:ascii="LegacySanITCBoo" w:hAnsi="LegacySanITCBoo"/>
        </w:rPr>
        <w:t>Valorau els aspectes següents (de menor a major grau d’assoliment). En general, amb el PISE:</w:t>
      </w: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6"/>
        <w:gridCol w:w="425"/>
        <w:gridCol w:w="426"/>
        <w:gridCol w:w="426"/>
        <w:gridCol w:w="425"/>
        <w:gridCol w:w="456"/>
      </w:tblGrid>
      <w:tr w:rsidRPr="00D4797E" w:rsidR="00796B57" w:rsidTr="00A6622B" w14:paraId="21E32256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1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2</w:t>
            </w: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3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4</w:t>
            </w: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jc w:val="center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5</w:t>
            </w:r>
          </w:p>
        </w:tc>
      </w:tr>
      <w:tr w:rsidRPr="00D4797E" w:rsidR="00796B57" w14:paraId="21E3225D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S’han pogut desbloquejar situacions de conflicte.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64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5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 pogut prevenir l’abandonament prematur.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5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6B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6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6237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Els alumnes han pogut tenir contacte amb el món laboral, descobrir i definir interessos i posar en pràctica habilitats professionals.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72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6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6237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  <w:spacing w:val="-4"/>
              </w:rPr>
            </w:pPr>
            <w:r w:rsidRPr="00D4797E">
              <w:rPr>
                <w:rFonts w:ascii="LegacySanITCBoo" w:hAnsi="LegacySanITCBoo"/>
                <w:spacing w:val="-4"/>
              </w:rPr>
              <w:t>Se’ls ha facilitat un trànsit a la vida adulta.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6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79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7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 ofert una atenció més acurada cap als alumnes.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80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7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 disminuït el grau de conflictivitat al centre educatiu.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E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7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87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8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S’han millorat les relacions entre alumnes i centre educatiu.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8E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8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S’han pogut solucionar els problemes més ràpidament.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8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95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8F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S’han pogut disminuir els nivells d’absentisme.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0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3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  <w:tr w:rsidRPr="00D4797E" w:rsidR="00796B57" w14:paraId="21E3229C" w14:textId="77777777">
        <w:tblPrEx>
          <w:tblCellMar>
            <w:top w:w="0" w:type="dxa"/>
            <w:bottom w:w="0" w:type="dxa"/>
          </w:tblCellMar>
        </w:tblPrEx>
        <w:tc>
          <w:tcPr>
            <w:tcW w:w="6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96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D’altres (especificau quins).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7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8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9B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9D" w14:textId="77777777">
      <w:pPr>
        <w:pStyle w:val="Prrafodelista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ind w:left="0"/>
        <w:rPr>
          <w:rFonts w:ascii="LegacySanITCBoo" w:hAnsi="LegacySanITCBoo"/>
        </w:rPr>
      </w:pPr>
    </w:p>
    <w:p w:rsidRPr="00392A50" w:rsidR="00796B57" w:rsidP="00392A50" w:rsidRDefault="00000000" w14:paraId="21E3229E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Activitats específiques duites a terme i valoració del grau d’aprofitament general del grup.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63557A8C" w14:textId="77777777">
        <w:tc>
          <w:tcPr>
            <w:tcW w:w="9061" w:type="dxa"/>
          </w:tcPr>
          <w:p w:rsidR="00392A50" w:rsidP="00392A50" w:rsidRDefault="00392A50" w14:paraId="72CBB47E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  <w:p w:rsidR="00392A50" w:rsidP="00392A50" w:rsidRDefault="00392A50" w14:paraId="7F511416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  <w:p w:rsidR="00392A50" w:rsidP="00392A50" w:rsidRDefault="00392A50" w14:paraId="02070B9F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="00796B57" w:rsidP="00392A50" w:rsidRDefault="00796B57" w14:paraId="21E3229F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392A50" w:rsidR="00392A50" w:rsidP="00392A50" w:rsidRDefault="00392A50" w14:paraId="56AE4FCA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392A50" w:rsidR="00796B57" w:rsidP="00392A50" w:rsidRDefault="00000000" w14:paraId="21E322A0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Professionals que han participat en el programa d’intervenció socioeducativa i funcions / actuacions principals.</w:t>
      </w:r>
    </w:p>
    <w:tbl>
      <w:tblPr>
        <w:tblW w:w="8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Pr="00D4797E" w:rsidR="00796B57" w:rsidTr="00A6622B" w14:paraId="21E322A3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A1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Professionals que hi han participat</w:t>
            </w:r>
          </w:p>
        </w:tc>
        <w:tc>
          <w:tcPr>
            <w:tcW w:w="4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A2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Funcions/tasques desenvolupades</w:t>
            </w:r>
          </w:p>
        </w:tc>
      </w:tr>
      <w:tr w:rsidRPr="00D4797E" w:rsidR="00796B57" w14:paraId="21E322A6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A4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A5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A7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392A50" w:rsidR="00796B57" w:rsidP="00392A50" w:rsidRDefault="00000000" w14:paraId="21E322A8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Relacions amb altres institucions</w:t>
      </w:r>
    </w:p>
    <w:tbl>
      <w:tblPr>
        <w:tblW w:w="8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Pr="00D4797E" w:rsidR="00796B57" w:rsidTr="00A6622B" w14:paraId="21E322AB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A9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Institucions, entitats, organismes amb les quals hi ha hagut coordinació</w:t>
            </w:r>
          </w:p>
        </w:tc>
        <w:tc>
          <w:tcPr>
            <w:tcW w:w="4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000000" w14:paraId="21E322AA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  <w:r w:rsidRPr="00D4797E">
              <w:rPr>
                <w:rFonts w:ascii="LegacySanITCBoo" w:hAnsi="LegacySanITCBoo"/>
              </w:rPr>
              <w:t>Motiu de les relacions i valoració</w:t>
            </w:r>
          </w:p>
        </w:tc>
      </w:tr>
      <w:tr w:rsidRPr="00D4797E" w:rsidR="00796B57" w14:paraId="21E322AE" w14:textId="77777777">
        <w:tblPrEx>
          <w:tblCellMar>
            <w:top w:w="0" w:type="dxa"/>
            <w:bottom w:w="0" w:type="dxa"/>
          </w:tblCellMar>
        </w:tblPrEx>
        <w:tc>
          <w:tcPr>
            <w:tcW w:w="4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AC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  <w:tc>
          <w:tcPr>
            <w:tcW w:w="4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4797E" w:rsidR="00796B57" w:rsidRDefault="00796B57" w14:paraId="21E322AD" w14:textId="77777777">
            <w:pPr>
              <w:pStyle w:val="Standard"/>
              <w:tabs>
                <w:tab w:val="left" w:pos="0"/>
                <w:tab w:val="left" w:pos="851"/>
                <w:tab w:val="left" w:pos="993"/>
                <w:tab w:val="left" w:pos="5670"/>
                <w:tab w:val="left" w:pos="6379"/>
                <w:tab w:val="left" w:pos="6521"/>
                <w:tab w:val="left" w:pos="6663"/>
                <w:tab w:val="left" w:pos="7655"/>
              </w:tabs>
              <w:spacing w:after="0" w:line="240" w:lineRule="auto"/>
              <w:rPr>
                <w:rFonts w:ascii="LegacySanITCBoo" w:hAnsi="LegacySanITCBoo"/>
              </w:rPr>
            </w:pPr>
          </w:p>
        </w:tc>
      </w:tr>
    </w:tbl>
    <w:p w:rsidRPr="00D4797E" w:rsidR="00796B57" w:rsidRDefault="00796B57" w14:paraId="21E322AF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rPr>
          <w:rFonts w:ascii="LegacySanITCBoo" w:hAnsi="LegacySanITCBoo"/>
        </w:rPr>
      </w:pPr>
    </w:p>
    <w:p w:rsidRPr="00392A50" w:rsidR="00796B57" w:rsidP="00392A50" w:rsidRDefault="00000000" w14:paraId="21E322B0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Horari al centre educatiu / taller. Valoració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3987C46F" w14:textId="77777777">
        <w:tc>
          <w:tcPr>
            <w:tcW w:w="9061" w:type="dxa"/>
          </w:tcPr>
          <w:p w:rsidR="00392A50" w:rsidP="00392A50" w:rsidRDefault="00392A50" w14:paraId="26417DE7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Pr="00392A50" w:rsidR="00796B57" w:rsidP="00392A50" w:rsidRDefault="00796B57" w14:paraId="21E322B1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392A50" w:rsidR="00796B57" w:rsidP="00392A50" w:rsidRDefault="00000000" w14:paraId="21E322B2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Tallers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214C83E4" w14:textId="77777777">
        <w:tc>
          <w:tcPr>
            <w:tcW w:w="9061" w:type="dxa"/>
          </w:tcPr>
          <w:p w:rsidR="00392A50" w:rsidP="00392A50" w:rsidRDefault="00392A50" w14:paraId="11F28E5F" w14:textId="77777777">
            <w:pPr>
              <w:rPr>
                <w:rFonts w:ascii="LegacySanITCBoo" w:hAnsi="LegacySanITCBoo"/>
              </w:rPr>
            </w:pPr>
          </w:p>
        </w:tc>
      </w:tr>
    </w:tbl>
    <w:p w:rsidRPr="00392A50" w:rsidR="00796B57" w:rsidP="00392A50" w:rsidRDefault="00796B57" w14:paraId="21E322B3" w14:textId="77777777">
      <w:pPr>
        <w:rPr>
          <w:rFonts w:ascii="LegacySanITCBoo" w:hAnsi="LegacySanITCBoo"/>
        </w:rPr>
      </w:pPr>
    </w:p>
    <w:p w:rsidRPr="00392A50" w:rsidR="00796B57" w:rsidP="00392A50" w:rsidRDefault="00000000" w14:paraId="21E322B4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Anàlisi i valoració de les estratègies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6A584938" w14:textId="77777777">
        <w:tc>
          <w:tcPr>
            <w:tcW w:w="9061" w:type="dxa"/>
          </w:tcPr>
          <w:p w:rsidR="00392A50" w:rsidP="00392A50" w:rsidRDefault="00392A50" w14:paraId="16F90598" w14:textId="77777777">
            <w:pPr>
              <w:tabs>
                <w:tab w:val="left" w:pos="720"/>
                <w:tab w:val="left" w:pos="1571"/>
                <w:tab w:val="left" w:pos="1713"/>
                <w:tab w:val="left" w:pos="6390"/>
                <w:tab w:val="left" w:pos="7099"/>
                <w:tab w:val="left" w:pos="7241"/>
                <w:tab w:val="left" w:pos="7383"/>
                <w:tab w:val="left" w:pos="8375"/>
              </w:tabs>
              <w:rPr>
                <w:rFonts w:ascii="LegacySanITCBoo" w:hAnsi="LegacySanITCBoo"/>
              </w:rPr>
            </w:pPr>
          </w:p>
        </w:tc>
      </w:tr>
    </w:tbl>
    <w:p w:rsidRPr="00392A50" w:rsidR="00796B57" w:rsidP="00392A50" w:rsidRDefault="00796B57" w14:paraId="21E322B5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</w:p>
    <w:p w:rsidRPr="00392A50" w:rsidR="00796B57" w:rsidP="00392A50" w:rsidRDefault="00000000" w14:paraId="21E322B6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Propostes de canvi i millora per al curs vinent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7259B290" w14:textId="77777777">
        <w:tc>
          <w:tcPr>
            <w:tcW w:w="9061" w:type="dxa"/>
          </w:tcPr>
          <w:p w:rsidR="00392A50" w:rsidP="00392A50" w:rsidRDefault="00392A50" w14:paraId="08990B78" w14:textId="77777777">
            <w:pPr>
              <w:rPr>
                <w:rFonts w:ascii="LegacySanITCBoo" w:hAnsi="LegacySanITCBoo"/>
              </w:rPr>
            </w:pPr>
          </w:p>
        </w:tc>
      </w:tr>
    </w:tbl>
    <w:p w:rsidRPr="00392A50" w:rsidR="00796B57" w:rsidP="00392A50" w:rsidRDefault="00796B57" w14:paraId="21E322B7" w14:textId="77777777">
      <w:pPr>
        <w:rPr>
          <w:rFonts w:ascii="LegacySanITCBoo" w:hAnsi="LegacySanITCBoo"/>
        </w:rPr>
      </w:pPr>
    </w:p>
    <w:p w:rsidRPr="00392A50" w:rsidR="00796B57" w:rsidP="00392A50" w:rsidRDefault="00000000" w14:paraId="21E322B8" w14:textId="77777777">
      <w:pPr>
        <w:tabs>
          <w:tab w:val="left" w:pos="720"/>
          <w:tab w:val="left" w:pos="1571"/>
          <w:tab w:val="left" w:pos="1713"/>
          <w:tab w:val="left" w:pos="6390"/>
          <w:tab w:val="left" w:pos="7099"/>
          <w:tab w:val="left" w:pos="7241"/>
          <w:tab w:val="left" w:pos="7383"/>
          <w:tab w:val="left" w:pos="8375"/>
        </w:tabs>
        <w:rPr>
          <w:rFonts w:ascii="LegacySanITCBoo" w:hAnsi="LegacySanITCBoo"/>
        </w:rPr>
      </w:pPr>
      <w:r w:rsidRPr="00392A50">
        <w:rPr>
          <w:rFonts w:ascii="LegacySanITCBoo" w:hAnsi="LegacySanITCBoo"/>
        </w:rPr>
        <w:t>Alumnes proposats per al curs vinent pel propi centre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92A50" w:rsidTr="00392A50" w14:paraId="02EDEBA6" w14:textId="77777777">
        <w:tc>
          <w:tcPr>
            <w:tcW w:w="9061" w:type="dxa"/>
          </w:tcPr>
          <w:p w:rsidR="00392A50" w:rsidP="00392A50" w:rsidRDefault="00392A50" w14:paraId="1A427778" w14:textId="77777777">
            <w:pPr>
              <w:rPr>
                <w:rFonts w:ascii="LegacySanITCBoo" w:hAnsi="LegacySanITCBoo"/>
              </w:rPr>
            </w:pPr>
          </w:p>
        </w:tc>
      </w:tr>
    </w:tbl>
    <w:p w:rsidRPr="00392A50" w:rsidR="00796B57" w:rsidP="00392A50" w:rsidRDefault="00796B57" w14:paraId="21E322B9" w14:textId="77777777">
      <w:pPr>
        <w:rPr>
          <w:rFonts w:ascii="LegacySanITCBoo" w:hAnsi="LegacySanITCBoo"/>
        </w:rPr>
      </w:pPr>
    </w:p>
    <w:p w:rsidR="00796B57" w:rsidRDefault="00796B57" w14:paraId="21E322BB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0" w:line="240" w:lineRule="auto"/>
        <w:rPr>
          <w:rFonts w:ascii="LegacySanITCBoo" w:hAnsi="LegacySanITCBoo"/>
        </w:rPr>
      </w:pPr>
    </w:p>
    <w:p w:rsidRPr="00F43076" w:rsidR="00756AC0" w:rsidP="00756AC0" w:rsidRDefault="00756AC0" w14:paraId="05B5162E" w14:textId="0C78B203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sz w:val="24"/>
          <w:szCs w:val="24"/>
        </w:rPr>
      </w:pPr>
      <w:r>
        <w:rPr>
          <w:rFonts w:ascii="Noto Sans" w:hAnsi="Noto Sans" w:eastAsia="Noto Sans" w:cs="Noto Sans"/>
          <w:sz w:val="24"/>
          <w:szCs w:val="24"/>
        </w:rPr>
        <w:t>Signatures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56AC0" w:rsidTr="166B3A0C" w14:paraId="2C91ACEE" w14:textId="77777777">
        <w:tc>
          <w:tcPr>
            <w:tcW w:w="3020" w:type="dxa"/>
            <w:tcMar/>
          </w:tcPr>
          <w:p w:rsidR="00756AC0" w:rsidP="166B3A0C" w:rsidRDefault="00756AC0" w14:paraId="0F2083AF" w14:textId="37E6028A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 w:val="1"/>
                <w:iCs w:val="1"/>
                <w:sz w:val="24"/>
                <w:szCs w:val="24"/>
              </w:rPr>
            </w:pPr>
            <w:r w:rsidRPr="166B3A0C" w:rsidR="00756AC0">
              <w:rPr>
                <w:rFonts w:ascii="Noto Sans" w:hAnsi="Noto Sans" w:eastAsia="Noto Sans" w:cs="Noto Sans"/>
                <w:i w:val="1"/>
                <w:iCs w:val="1"/>
                <w:sz w:val="24"/>
                <w:szCs w:val="24"/>
              </w:rPr>
              <w:t>Orientador/</w:t>
            </w:r>
            <w:r w:rsidRPr="166B3A0C" w:rsidR="3FF575F7">
              <w:rPr>
                <w:rFonts w:ascii="Noto Sans" w:hAnsi="Noto Sans" w:eastAsia="Noto Sans" w:cs="Noto Sans"/>
                <w:i w:val="1"/>
                <w:iCs w:val="1"/>
                <w:sz w:val="24"/>
                <w:szCs w:val="24"/>
              </w:rPr>
              <w:t>Tutor</w:t>
            </w:r>
          </w:p>
          <w:p w:rsidR="00756AC0" w:rsidP="006F0BF8" w:rsidRDefault="00756AC0" w14:paraId="6D68810D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</w:pPr>
          </w:p>
          <w:p w:rsidR="00756AC0" w:rsidP="006F0BF8" w:rsidRDefault="00756AC0" w14:paraId="5D2BBD91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</w:pPr>
          </w:p>
          <w:p w:rsidR="00756AC0" w:rsidP="006F0BF8" w:rsidRDefault="00756AC0" w14:paraId="7214489A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</w:pPr>
          </w:p>
        </w:tc>
        <w:tc>
          <w:tcPr>
            <w:tcW w:w="3020" w:type="dxa"/>
            <w:tcMar/>
          </w:tcPr>
          <w:p w:rsidR="00756AC0" w:rsidP="006F0BF8" w:rsidRDefault="00756AC0" w14:paraId="0F322F7D" w14:textId="29ABF69D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  <w:t>Educador/a social</w:t>
            </w:r>
          </w:p>
        </w:tc>
        <w:tc>
          <w:tcPr>
            <w:tcW w:w="3021" w:type="dxa"/>
            <w:tcMar/>
          </w:tcPr>
          <w:p w:rsidR="00756AC0" w:rsidP="006F0BF8" w:rsidRDefault="00756AC0" w14:paraId="1354857C" w14:textId="5943FF22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</w:pPr>
            <w:r>
              <w:rPr>
                <w:rFonts w:ascii="Noto Sans" w:hAnsi="Noto Sans" w:eastAsia="Noto Sans" w:cs="Noto Sans"/>
                <w:i/>
                <w:iCs/>
                <w:sz w:val="24"/>
                <w:szCs w:val="24"/>
              </w:rPr>
              <w:t>Director/a</w:t>
            </w:r>
          </w:p>
        </w:tc>
      </w:tr>
    </w:tbl>
    <w:p w:rsidR="00756AC0" w:rsidRDefault="00756AC0" w14:paraId="6CC87095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0" w:line="240" w:lineRule="auto"/>
        <w:rPr>
          <w:rFonts w:ascii="LegacySanITCBoo" w:hAnsi="LegacySanITCBoo"/>
        </w:rPr>
      </w:pPr>
    </w:p>
    <w:p w:rsidR="00756AC0" w:rsidRDefault="00756AC0" w14:paraId="28BF0AE7" w14:textId="42405945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0" w:line="240" w:lineRule="auto"/>
        <w:rPr>
          <w:rFonts w:ascii="LegacySanITCBoo" w:hAnsi="LegacySanITCBoo"/>
        </w:rPr>
      </w:pPr>
      <w:r>
        <w:rPr>
          <w:rFonts w:ascii="LegacySanITCBoo" w:hAnsi="LegacySanITCBoo"/>
        </w:rPr>
        <w:t>Data, lloc i segell</w:t>
      </w:r>
      <w:r w:rsidR="00B967A6">
        <w:rPr>
          <w:rFonts w:ascii="LegacySanITCBoo" w:hAnsi="LegacySanITCBoo"/>
        </w:rPr>
        <w:t xml:space="preserve"> del centre</w:t>
      </w:r>
      <w:r>
        <w:rPr>
          <w:rFonts w:ascii="LegacySanITCBoo" w:hAnsi="LegacySanITCBoo"/>
        </w:rPr>
        <w:t xml:space="preserve">. </w:t>
      </w:r>
    </w:p>
    <w:p w:rsidR="00756AC0" w:rsidRDefault="00756AC0" w14:paraId="549C33BE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0" w:line="240" w:lineRule="auto"/>
        <w:rPr>
          <w:rFonts w:ascii="LegacySanITCBoo" w:hAnsi="LegacySanITCBoo"/>
        </w:rPr>
      </w:pPr>
    </w:p>
    <w:p w:rsidRPr="00D4797E" w:rsidR="00756AC0" w:rsidRDefault="00756AC0" w14:paraId="6B56C60C" w14:textId="77777777">
      <w:pPr>
        <w:pStyle w:val="Standard"/>
        <w:tabs>
          <w:tab w:val="left" w:pos="0"/>
          <w:tab w:val="left" w:pos="851"/>
          <w:tab w:val="left" w:pos="993"/>
          <w:tab w:val="left" w:pos="5670"/>
          <w:tab w:val="left" w:pos="6379"/>
          <w:tab w:val="left" w:pos="6521"/>
          <w:tab w:val="left" w:pos="6663"/>
          <w:tab w:val="left" w:pos="7655"/>
        </w:tabs>
        <w:spacing w:after="0" w:line="240" w:lineRule="auto"/>
        <w:rPr>
          <w:rFonts w:ascii="LegacySanITCBoo" w:hAnsi="LegacySanITCBoo"/>
        </w:rPr>
      </w:pPr>
    </w:p>
    <w:sectPr w:rsidRPr="00D4797E" w:rsidR="00756AC0" w:rsidSect="00BD4427">
      <w:headerReference w:type="default" r:id="rId10"/>
      <w:footerReference w:type="default" r:id="rId11"/>
      <w:pgSz w:w="11906" w:h="16838" w:orient="portrait"/>
      <w:pgMar w:top="1418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F02" w:rsidRDefault="00E33F02" w14:paraId="2523D56E" w14:textId="77777777">
      <w:r>
        <w:separator/>
      </w:r>
    </w:p>
  </w:endnote>
  <w:endnote w:type="continuationSeparator" w:id="0">
    <w:p w:rsidR="00E33F02" w:rsidRDefault="00E33F02" w14:paraId="52EC80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Calibr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Default="00000000" w14:paraId="21E321CF" w14:textId="77777777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Default="00000000" w14:paraId="21E321D0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F02" w:rsidRDefault="00E33F02" w14:paraId="72E161E5" w14:textId="77777777">
      <w:r>
        <w:rPr>
          <w:color w:val="000000"/>
        </w:rPr>
        <w:separator/>
      </w:r>
    </w:p>
  </w:footnote>
  <w:footnote w:type="continuationSeparator" w:id="0">
    <w:p w:rsidR="00E33F02" w:rsidRDefault="00E33F02" w14:paraId="761E5ED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Default="00BD4427" w14:paraId="21E321CA" w14:textId="41693773">
    <w:pPr>
      <w:pStyle w:val="Encabezado"/>
      <w:rPr>
        <w:lang w:val="es-ES"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1E321C2" wp14:editId="2EE95CBC">
          <wp:simplePos x="0" y="0"/>
          <wp:positionH relativeFrom="column">
            <wp:posOffset>-926325</wp:posOffset>
          </wp:positionH>
          <wp:positionV relativeFrom="paragraph">
            <wp:posOffset>-254000</wp:posOffset>
          </wp:positionV>
          <wp:extent cx="1501775" cy="468630"/>
          <wp:effectExtent l="0" t="0" r="3175" b="0"/>
          <wp:wrapNone/>
          <wp:docPr id="1844888367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775" cy="4686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Default="00000000" w14:paraId="21E321CB" w14:textId="3858CACF">
    <w:pPr>
      <w:pStyle w:val="Encabezado"/>
    </w:pPr>
  </w:p>
  <w:p w:rsidRDefault="00000000" w14:paraId="21E321CC" w14:textId="77777777">
    <w:pPr>
      <w:pStyle w:val="Encabezado"/>
    </w:pPr>
  </w:p>
  <w:p w:rsidRDefault="00000000" w14:paraId="21E321CD" w14:textId="77777777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62F2"/>
    <w:multiLevelType w:val="multilevel"/>
    <w:tmpl w:val="501A76B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06D8E"/>
    <w:multiLevelType w:val="multilevel"/>
    <w:tmpl w:val="49AE3068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771F7B"/>
    <w:multiLevelType w:val="multilevel"/>
    <w:tmpl w:val="B0A2C01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217A9"/>
    <w:multiLevelType w:val="multilevel"/>
    <w:tmpl w:val="C6A2A90C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28701D14"/>
    <w:multiLevelType w:val="multilevel"/>
    <w:tmpl w:val="8482FF6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05614"/>
    <w:multiLevelType w:val="multilevel"/>
    <w:tmpl w:val="17C4302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017AF"/>
    <w:multiLevelType w:val="multilevel"/>
    <w:tmpl w:val="921CA89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6AC2"/>
    <w:multiLevelType w:val="multilevel"/>
    <w:tmpl w:val="D1B47C74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8CC4C69"/>
    <w:multiLevelType w:val="multilevel"/>
    <w:tmpl w:val="2FD440BC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A6A5E36"/>
    <w:multiLevelType w:val="multilevel"/>
    <w:tmpl w:val="138898B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778642">
    <w:abstractNumId w:val="3"/>
  </w:num>
  <w:num w:numId="2" w16cid:durableId="732656391">
    <w:abstractNumId w:val="1"/>
  </w:num>
  <w:num w:numId="3" w16cid:durableId="98573037">
    <w:abstractNumId w:val="2"/>
  </w:num>
  <w:num w:numId="4" w16cid:durableId="2040202648">
    <w:abstractNumId w:val="5"/>
  </w:num>
  <w:num w:numId="5" w16cid:durableId="1330673981">
    <w:abstractNumId w:val="6"/>
  </w:num>
  <w:num w:numId="6" w16cid:durableId="1367683068">
    <w:abstractNumId w:val="9"/>
  </w:num>
  <w:num w:numId="7" w16cid:durableId="852960662">
    <w:abstractNumId w:val="0"/>
  </w:num>
  <w:num w:numId="8" w16cid:durableId="498082432">
    <w:abstractNumId w:val="4"/>
  </w:num>
  <w:num w:numId="9" w16cid:durableId="97650263">
    <w:abstractNumId w:val="7"/>
  </w:num>
  <w:num w:numId="10" w16cid:durableId="1481914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6B57"/>
    <w:rsid w:val="00000000"/>
    <w:rsid w:val="00024404"/>
    <w:rsid w:val="002A239E"/>
    <w:rsid w:val="00392A50"/>
    <w:rsid w:val="003A36C8"/>
    <w:rsid w:val="004E7C5F"/>
    <w:rsid w:val="00624A92"/>
    <w:rsid w:val="00695153"/>
    <w:rsid w:val="00756AC0"/>
    <w:rsid w:val="00796B57"/>
    <w:rsid w:val="00A6622B"/>
    <w:rsid w:val="00B967A6"/>
    <w:rsid w:val="00BD4427"/>
    <w:rsid w:val="00D4797E"/>
    <w:rsid w:val="00E33F02"/>
    <w:rsid w:val="00E76C41"/>
    <w:rsid w:val="0316808A"/>
    <w:rsid w:val="166B3A0C"/>
    <w:rsid w:val="1CD237F0"/>
    <w:rsid w:val="3FF5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21C2"/>
  <w15:docId w15:val="{5EFA3056-762F-4EBB-BD48-C1CDE563B7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ahoma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tandard" w:customStyle="1">
    <w:name w:val="Standard"/>
    <w:pPr>
      <w:widowControl/>
      <w:suppressAutoHyphens/>
      <w:spacing w:after="200" w:line="276" w:lineRule="auto"/>
    </w:pPr>
    <w:rPr>
      <w:lang w:val="ca-ES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 w:customStyle="1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Lucida Sans"/>
      <w:sz w:val="24"/>
    </w:rPr>
  </w:style>
  <w:style w:type="paragraph" w:styleId="Prrafodelista">
    <w:name w:val="List Paragraph"/>
    <w:basedOn w:val="Standard"/>
    <w:pPr>
      <w:ind w:left="720"/>
    </w:pPr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 w:eastAsia="Tahoma"/>
      <w:sz w:val="16"/>
      <w:szCs w:val="16"/>
    </w:rPr>
  </w:style>
  <w:style w:type="paragraph" w:styleId="TableContents" w:customStyle="1">
    <w:name w:val="Table Contents"/>
    <w:basedOn w:val="Standard"/>
    <w:pPr>
      <w:suppressLineNumbers/>
    </w:pPr>
  </w:style>
  <w:style w:type="character" w:styleId="EncabezadoCar" w:customStyle="1">
    <w:name w:val="Encabezado Car"/>
    <w:basedOn w:val="Fuentedeprrafopredeter"/>
    <w:rPr>
      <w:lang w:val="ca-ES"/>
    </w:rPr>
  </w:style>
  <w:style w:type="character" w:styleId="PiedepginaCar" w:customStyle="1">
    <w:name w:val="Pie de página Car"/>
    <w:basedOn w:val="Fuentedeprrafopredeter"/>
    <w:rPr>
      <w:lang w:val="ca-ES"/>
    </w:rPr>
  </w:style>
  <w:style w:type="character" w:styleId="TextodegloboCar" w:customStyle="1">
    <w:name w:val="Texto de globo Car"/>
    <w:basedOn w:val="Fuentedeprrafopredeter"/>
    <w:rPr>
      <w:rFonts w:ascii="Tahoma" w:hAnsi="Tahoma" w:eastAsia="Tahoma" w:cs="Tahoma"/>
      <w:sz w:val="16"/>
      <w:szCs w:val="16"/>
      <w:lang w:val="ca-ES"/>
    </w:rPr>
  </w:style>
  <w:style w:type="character" w:styleId="ListLabel1" w:customStyle="1">
    <w:name w:val="ListLabel 1"/>
    <w:rPr>
      <w:rFonts w:cs="Courier New"/>
    </w:rPr>
  </w:style>
  <w:style w:type="character" w:styleId="ListLabel2" w:customStyle="1">
    <w:name w:val="ListLabel 2"/>
    <w:rPr>
      <w:rFonts w:cs="Courier New"/>
    </w:rPr>
  </w:style>
  <w:style w:type="character" w:styleId="ListLabel3" w:customStyle="1">
    <w:name w:val="ListLabel 3"/>
    <w:rPr>
      <w:rFonts w:cs="Courier New"/>
    </w:rPr>
  </w:style>
  <w:style w:type="character" w:styleId="ListLabel4" w:customStyle="1">
    <w:name w:val="ListLabel 4"/>
    <w:rPr>
      <w:rFonts w:cs="Courier New"/>
    </w:rPr>
  </w:style>
  <w:style w:type="character" w:styleId="ListLabel5" w:customStyle="1">
    <w:name w:val="ListLabel 5"/>
    <w:rPr>
      <w:rFonts w:cs="Courier New"/>
    </w:rPr>
  </w:style>
  <w:style w:type="character" w:styleId="ListLabel6" w:customStyle="1">
    <w:name w:val="ListLabel 6"/>
    <w:rPr>
      <w:rFonts w:cs="Courier New"/>
    </w:rPr>
  </w:style>
  <w:style w:type="character" w:styleId="ListLabel7" w:customStyle="1">
    <w:name w:val="ListLabel 7"/>
    <w:rPr>
      <w:rFonts w:cs="Courier New"/>
    </w:rPr>
  </w:style>
  <w:style w:type="character" w:styleId="ListLabel8" w:customStyle="1">
    <w:name w:val="ListLabel 8"/>
    <w:rPr>
      <w:rFonts w:cs="Courier New"/>
    </w:rPr>
  </w:style>
  <w:style w:type="character" w:styleId="ListLabel9" w:customStyle="1">
    <w:name w:val="ListLabel 9"/>
    <w:rPr>
      <w:rFonts w:cs="Courier New"/>
    </w:rPr>
  </w:style>
  <w:style w:type="table" w:styleId="Tablaconcuadrcula">
    <w:name w:val="Table Grid"/>
    <w:basedOn w:val="Tablanormal"/>
    <w:uiPriority w:val="39"/>
    <w:rsid w:val="004E7C5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56AC0"/>
    <w:rPr>
      <w:rFonts w:ascii="Liberation Serif" w:hAnsi="Liberation Serif" w:eastAsia="NSimSun" w:cs="Mangal"/>
      <w:kern w:val="3"/>
      <w:sz w:val="20"/>
      <w:szCs w:val="18"/>
      <w:lang w:eastAsia="zh-CN" w:bidi="hi-IN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756AC0"/>
    <w:rPr>
      <w:rFonts w:ascii="Liberation Serif" w:hAnsi="Liberation Serif" w:eastAsia="NSimSun" w:cs="Mangal"/>
      <w:kern w:val="3"/>
      <w:sz w:val="20"/>
      <w:szCs w:val="18"/>
      <w:lang w:eastAsia="zh-C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756AC0"/>
    <w:rPr>
      <w:vertAlign w:val="superscript"/>
    </w:rPr>
  </w:style>
  <w:style w:type="numbering" w:styleId="NoList0" w:customStyle="1">
    <w:name w:val="No List0"/>
    <w:basedOn w:val="Sinlista"/>
    <w:pPr>
      <w:numPr>
        <w:numId w:val="1"/>
      </w:numPr>
    </w:pPr>
  </w:style>
  <w:style w:type="numbering" w:styleId="WWNum1" w:customStyle="1">
    <w:name w:val="WWNum1"/>
    <w:basedOn w:val="Sinlista"/>
    <w:pPr>
      <w:numPr>
        <w:numId w:val="2"/>
      </w:numPr>
    </w:pPr>
  </w:style>
  <w:style w:type="numbering" w:styleId="WWNum2" w:customStyle="1">
    <w:name w:val="WWNum2"/>
    <w:basedOn w:val="Sinlista"/>
    <w:pPr>
      <w:numPr>
        <w:numId w:val="3"/>
      </w:numPr>
    </w:pPr>
  </w:style>
  <w:style w:type="numbering" w:styleId="WWNum3" w:customStyle="1">
    <w:name w:val="WWNum3"/>
    <w:basedOn w:val="Sinlista"/>
    <w:pPr>
      <w:numPr>
        <w:numId w:val="4"/>
      </w:numPr>
    </w:pPr>
  </w:style>
  <w:style w:type="numbering" w:styleId="WWNum4" w:customStyle="1">
    <w:name w:val="WWNum4"/>
    <w:basedOn w:val="Sinlista"/>
    <w:pPr>
      <w:numPr>
        <w:numId w:val="5"/>
      </w:numPr>
    </w:pPr>
  </w:style>
  <w:style w:type="numbering" w:styleId="WWNum5" w:customStyle="1">
    <w:name w:val="WWNum5"/>
    <w:basedOn w:val="Sinlista"/>
    <w:pPr>
      <w:numPr>
        <w:numId w:val="6"/>
      </w:numPr>
    </w:pPr>
  </w:style>
  <w:style w:type="numbering" w:styleId="WWNum6" w:customStyle="1">
    <w:name w:val="WWNum6"/>
    <w:basedOn w:val="Sinlista"/>
    <w:pPr>
      <w:numPr>
        <w:numId w:val="7"/>
      </w:numPr>
    </w:pPr>
  </w:style>
  <w:style w:type="numbering" w:styleId="WWNum7" w:customStyle="1">
    <w:name w:val="WWNum7"/>
    <w:basedOn w:val="Sinlista"/>
    <w:pPr>
      <w:numPr>
        <w:numId w:val="8"/>
      </w:numPr>
    </w:pPr>
  </w:style>
  <w:style w:type="numbering" w:styleId="WWNum8" w:customStyle="1">
    <w:name w:val="WWNum8"/>
    <w:basedOn w:val="Sinlista"/>
    <w:pPr>
      <w:numPr>
        <w:numId w:val="9"/>
      </w:numPr>
    </w:pPr>
  </w:style>
  <w:style w:type="numbering" w:styleId="WWNum9" w:customStyle="1">
    <w:name w:val="WWNum9"/>
    <w:basedOn w:val="Sin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 xsi:nil="true"/>
  </documentManagement>
</p:properties>
</file>

<file path=customXml/itemProps1.xml><?xml version="1.0" encoding="utf-8"?>
<ds:datastoreItem xmlns:ds="http://schemas.openxmlformats.org/officeDocument/2006/customXml" ds:itemID="{CCD8B96C-D370-4244-9FBE-0E43195C3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1A82D-53BF-49D9-B2A9-4D55DFC88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41E044-736D-4528-AB72-78F105BDCC1F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x34069601</dc:creator>
  <lastModifiedBy>Maria Francisca Simonet Mateu</lastModifiedBy>
  <revision>12</revision>
  <lastPrinted>2023-08-18T09:51:00.0000000Z</lastPrinted>
  <dcterms:created xsi:type="dcterms:W3CDTF">2026-06-29T10:08:00.0000000Z</dcterms:created>
  <dcterms:modified xsi:type="dcterms:W3CDTF">2026-07-07T06:35:04.0069695Z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0x01010020B0D81C4E63A84C9F553C1DD62765C4</vt:lpwstr>
  </property>
  <property fmtid="{D5CDD505-2E9C-101B-9397-08002B2CF9AE}" pid="10" name="MediaServiceImageTags">
    <vt:lpwstr/>
  </property>
</Properties>
</file>