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3AED" w14:textId="2BFA8449" w:rsidR="00570EBD" w:rsidRPr="00145A90" w:rsidRDefault="00324CA7">
      <w:pPr>
        <w:pStyle w:val="Standard"/>
        <w:spacing w:after="0" w:line="240" w:lineRule="auto"/>
        <w:rPr>
          <w:rFonts w:ascii="Noto Sans" w:hAnsi="Noto Sans" w:cs="LegacySanITCBoo"/>
          <w:b/>
          <w:bCs/>
          <w:lang w:val="ca-ES"/>
        </w:rPr>
      </w:pPr>
      <w:r w:rsidRPr="00145A90">
        <w:rPr>
          <w:rFonts w:ascii="Noto Sans" w:hAnsi="Noto Sans" w:cs="LegacySanITCBoo"/>
          <w:b/>
          <w:bCs/>
          <w:lang w:val="ca-ES"/>
        </w:rPr>
        <w:t>Any acadèmic: Curs 202</w:t>
      </w:r>
      <w:r w:rsidR="00145A90">
        <w:rPr>
          <w:rFonts w:ascii="Noto Sans" w:hAnsi="Noto Sans" w:cs="LegacySanITCBoo"/>
          <w:b/>
          <w:bCs/>
          <w:lang w:val="ca-ES"/>
        </w:rPr>
        <w:t xml:space="preserve">__ </w:t>
      </w:r>
      <w:r w:rsidRPr="00145A90">
        <w:rPr>
          <w:rFonts w:ascii="Noto Sans" w:hAnsi="Noto Sans" w:cs="LegacySanITCBoo"/>
          <w:b/>
          <w:bCs/>
          <w:lang w:val="ca-ES"/>
        </w:rPr>
        <w:t>-202</w:t>
      </w:r>
      <w:r w:rsidR="00145A90">
        <w:rPr>
          <w:rFonts w:ascii="Noto Sans" w:hAnsi="Noto Sans" w:cs="LegacySanITCBoo"/>
          <w:b/>
          <w:bCs/>
          <w:lang w:val="ca-ES"/>
        </w:rPr>
        <w:t>__</w:t>
      </w:r>
    </w:p>
    <w:p w14:paraId="03AF3AEE" w14:textId="77777777" w:rsidR="00570EBD" w:rsidRPr="00145A90" w:rsidRDefault="00570EBD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</w:p>
    <w:p w14:paraId="03AF3AEF" w14:textId="77777777" w:rsidR="00570EBD" w:rsidRPr="00145A90" w:rsidRDefault="00324CA7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  <w:r w:rsidRPr="00145A90">
        <w:rPr>
          <w:rFonts w:ascii="Noto Sans" w:hAnsi="Noto Sans" w:cs="LegacySanITCBoo"/>
          <w:b/>
          <w:lang w:val="ca-ES"/>
        </w:rPr>
        <w:t>CONTINUÏTAT ALS PROGRAMES  d’Escolarització Compartida</w:t>
      </w:r>
    </w:p>
    <w:p w14:paraId="2AE54DDF" w14:textId="77777777" w:rsidR="00145A90" w:rsidRDefault="00145A90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9"/>
      </w:tblGrid>
      <w:tr w:rsidR="0016674E" w14:paraId="116C4C68" w14:textId="77777777" w:rsidTr="0016674E">
        <w:tc>
          <w:tcPr>
            <w:tcW w:w="2122" w:type="dxa"/>
          </w:tcPr>
          <w:p w14:paraId="460D25C5" w14:textId="255A5134" w:rsidR="0016674E" w:rsidRDefault="0016674E">
            <w:pPr>
              <w:pStyle w:val="Standard"/>
              <w:spacing w:after="0" w:line="240" w:lineRule="auto"/>
              <w:rPr>
                <w:rFonts w:ascii="Noto Sans" w:hAnsi="Noto Sans" w:cs="LegacySanITCBoo"/>
                <w:b/>
                <w:lang w:val="ca-ES"/>
              </w:rPr>
            </w:pPr>
            <w:r>
              <w:rPr>
                <w:rFonts w:ascii="Noto Sans" w:hAnsi="Noto Sans" w:cs="LegacySanITCBoo"/>
                <w:b/>
                <w:lang w:val="ca-ES"/>
              </w:rPr>
              <w:t>Centre educatiu</w:t>
            </w:r>
          </w:p>
        </w:tc>
        <w:tc>
          <w:tcPr>
            <w:tcW w:w="6939" w:type="dxa"/>
          </w:tcPr>
          <w:p w14:paraId="016EC445" w14:textId="77777777" w:rsidR="0016674E" w:rsidRDefault="0016674E">
            <w:pPr>
              <w:pStyle w:val="Standard"/>
              <w:spacing w:after="0" w:line="240" w:lineRule="auto"/>
              <w:rPr>
                <w:rFonts w:ascii="Noto Sans" w:hAnsi="Noto Sans" w:cs="LegacySanITCBoo"/>
                <w:b/>
                <w:lang w:val="ca-ES"/>
              </w:rPr>
            </w:pPr>
          </w:p>
        </w:tc>
      </w:tr>
    </w:tbl>
    <w:p w14:paraId="33AD1403" w14:textId="77777777" w:rsidR="0016674E" w:rsidRDefault="0016674E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</w:p>
    <w:p w14:paraId="7BBE0D8C" w14:textId="5FB2E535" w:rsidR="00145A90" w:rsidRDefault="00393828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  <w:sdt>
        <w:sdtPr>
          <w:rPr>
            <w:rFonts w:ascii="Noto Sans" w:hAnsi="Noto Sans" w:cs="LegacySanITCBoo"/>
            <w:b/>
            <w:lang w:val="ca-ES"/>
          </w:rPr>
          <w:id w:val="-1142879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LegacySanITCBoo" w:hint="eastAsia"/>
              <w:b/>
              <w:lang w:val="ca-ES"/>
            </w:rPr>
            <w:t>☐</w:t>
          </w:r>
        </w:sdtContent>
      </w:sdt>
      <w:r w:rsidR="00145A90">
        <w:rPr>
          <w:rFonts w:ascii="Noto Sans" w:hAnsi="Noto Sans" w:cs="LegacySanITCBoo"/>
          <w:b/>
          <w:lang w:val="ca-ES"/>
        </w:rPr>
        <w:t>A</w:t>
      </w:r>
      <w:r w:rsidR="00324CA7" w:rsidRPr="00145A90">
        <w:rPr>
          <w:rFonts w:ascii="Noto Sans" w:hAnsi="Noto Sans" w:cs="LegacySanITCBoo"/>
          <w:b/>
          <w:lang w:val="ca-ES"/>
        </w:rPr>
        <w:t>LTER</w:t>
      </w:r>
    </w:p>
    <w:p w14:paraId="03AF3AF1" w14:textId="719E197B" w:rsidR="00570EBD" w:rsidRPr="00145A90" w:rsidRDefault="00393828">
      <w:pPr>
        <w:pStyle w:val="Standard"/>
        <w:spacing w:after="0" w:line="240" w:lineRule="auto"/>
        <w:rPr>
          <w:rFonts w:ascii="Noto Sans" w:hAnsi="Noto Sans" w:cs="LegacySanITCBoo"/>
          <w:b/>
          <w:lang w:val="ca-ES"/>
        </w:rPr>
      </w:pPr>
      <w:sdt>
        <w:sdtPr>
          <w:rPr>
            <w:rFonts w:ascii="Noto Sans" w:hAnsi="Noto Sans" w:cs="LegacySanITCBoo"/>
            <w:b/>
            <w:lang w:val="ca-ES"/>
          </w:rPr>
          <w:id w:val="1020118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LegacySanITCBoo" w:hint="eastAsia"/>
              <w:b/>
              <w:lang w:val="ca-ES"/>
            </w:rPr>
            <w:t>☐</w:t>
          </w:r>
        </w:sdtContent>
      </w:sdt>
      <w:r w:rsidR="00324CA7" w:rsidRPr="00145A90">
        <w:rPr>
          <w:rFonts w:ascii="Noto Sans" w:hAnsi="Noto Sans" w:cs="LegacySanITCBoo"/>
          <w:b/>
          <w:lang w:val="ca-ES"/>
        </w:rPr>
        <w:t>PISE</w:t>
      </w:r>
    </w:p>
    <w:p w14:paraId="03AF3AF2" w14:textId="77777777" w:rsidR="00570EBD" w:rsidRPr="00145A90" w:rsidRDefault="00570EBD">
      <w:pPr>
        <w:pStyle w:val="Standard"/>
        <w:spacing w:after="0" w:line="240" w:lineRule="auto"/>
        <w:rPr>
          <w:rFonts w:ascii="Noto Sans" w:hAnsi="Noto Sans"/>
        </w:rPr>
      </w:pPr>
    </w:p>
    <w:p w14:paraId="03AF3AF4" w14:textId="77777777" w:rsidR="00570EBD" w:rsidRPr="00145A90" w:rsidRDefault="00324CA7">
      <w:pPr>
        <w:pStyle w:val="Standard"/>
        <w:jc w:val="both"/>
        <w:rPr>
          <w:rFonts w:ascii="Noto Sans" w:hAnsi="Noto Sans" w:cs="LegacySanITCBoo"/>
          <w:lang w:val="ca-ES"/>
        </w:rPr>
      </w:pPr>
      <w:r w:rsidRPr="00145A90">
        <w:rPr>
          <w:rFonts w:ascii="Noto Sans" w:hAnsi="Noto Sans" w:cs="LegacySanITCBoo"/>
          <w:lang w:val="ca-ES"/>
        </w:rPr>
        <w:t xml:space="preserve">D’acord amb el que s’estableix a les Instruccions de la Direcció General de Primera Infància, Atenció a la diversitat i Millora Educativa que regulen els Programes d’Intervenció Socioeducativa d’Escolaritat Compartida en referència a la comunicació de la continuïtat dels alumnes un segon curs escolar, </w:t>
      </w:r>
      <w:proofErr w:type="spellStart"/>
      <w:r w:rsidRPr="00145A90">
        <w:rPr>
          <w:rFonts w:ascii="Noto Sans" w:hAnsi="Noto Sans" w:cs="LegacySanITCBoo"/>
          <w:lang w:val="ca-ES"/>
        </w:rPr>
        <w:t>posam</w:t>
      </w:r>
      <w:proofErr w:type="spellEnd"/>
      <w:r w:rsidRPr="00145A90">
        <w:rPr>
          <w:rFonts w:ascii="Noto Sans" w:hAnsi="Noto Sans" w:cs="LegacySanITCBoo"/>
          <w:lang w:val="ca-ES"/>
        </w:rPr>
        <w:t xml:space="preserve"> al vostre coneixement que l’alumne/a indicat seguirà UN CURS MÉS al programa.</w:t>
      </w:r>
    </w:p>
    <w:tbl>
      <w:tblPr>
        <w:tblW w:w="9350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575"/>
        <w:gridCol w:w="2050"/>
        <w:gridCol w:w="2725"/>
      </w:tblGrid>
      <w:tr w:rsidR="00570EBD" w:rsidRPr="00145A90" w14:paraId="03AF3AF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5" w14:textId="77777777" w:rsidR="00570EBD" w:rsidRPr="00145A90" w:rsidRDefault="00324CA7" w:rsidP="00393828">
            <w:pPr>
              <w:pStyle w:val="Standard"/>
              <w:spacing w:after="0" w:line="240" w:lineRule="auto"/>
              <w:rPr>
                <w:rFonts w:ascii="Noto Sans" w:hAnsi="Noto Sans" w:cs="LegacySanITCBoo"/>
                <w:lang w:val="ca-ES"/>
              </w:rPr>
            </w:pPr>
            <w:r w:rsidRPr="00145A90">
              <w:rPr>
                <w:rFonts w:ascii="Noto Sans" w:hAnsi="Noto Sans" w:cs="LegacySanITCBoo"/>
                <w:lang w:val="ca-ES"/>
              </w:rPr>
              <w:t>Nom i llinatges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6" w14:textId="77777777" w:rsidR="00570EBD" w:rsidRPr="00145A90" w:rsidRDefault="00324CA7" w:rsidP="00393828">
            <w:pPr>
              <w:pStyle w:val="Standard"/>
              <w:spacing w:after="0" w:line="240" w:lineRule="auto"/>
              <w:rPr>
                <w:rFonts w:ascii="Noto Sans" w:hAnsi="Noto Sans" w:cs="LegacySanITCBoo"/>
                <w:lang w:val="ca-ES"/>
              </w:rPr>
            </w:pPr>
            <w:r w:rsidRPr="00145A90">
              <w:rPr>
                <w:rFonts w:ascii="Noto Sans" w:hAnsi="Noto Sans" w:cs="LegacySanITCBoo"/>
                <w:lang w:val="ca-ES"/>
              </w:rPr>
              <w:t>Data naixement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7" w14:textId="77777777" w:rsidR="00570EBD" w:rsidRPr="00145A90" w:rsidRDefault="00324CA7" w:rsidP="00393828">
            <w:pPr>
              <w:pStyle w:val="Standard"/>
              <w:spacing w:after="0" w:line="240" w:lineRule="auto"/>
              <w:rPr>
                <w:rFonts w:ascii="Noto Sans" w:hAnsi="Noto Sans" w:cs="LegacySanITCBoo"/>
                <w:lang w:val="ca-ES"/>
              </w:rPr>
            </w:pPr>
            <w:r w:rsidRPr="00145A90">
              <w:rPr>
                <w:rFonts w:ascii="Noto Sans" w:hAnsi="Noto Sans" w:cs="LegacySanITCBoo"/>
                <w:lang w:val="ca-ES"/>
              </w:rPr>
              <w:t>Curs/grup de referència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8" w14:textId="77777777" w:rsidR="00570EBD" w:rsidRPr="00145A90" w:rsidRDefault="00324CA7" w:rsidP="00393828">
            <w:pPr>
              <w:pStyle w:val="Standard"/>
              <w:spacing w:after="0" w:line="240" w:lineRule="auto"/>
              <w:rPr>
                <w:rFonts w:ascii="Noto Sans" w:hAnsi="Noto Sans" w:cs="LegacySanITCBoo"/>
                <w:lang w:val="ca-ES"/>
              </w:rPr>
            </w:pPr>
            <w:r w:rsidRPr="00145A90">
              <w:rPr>
                <w:rFonts w:ascii="Noto Sans" w:hAnsi="Noto Sans" w:cs="LegacySanITCBoo"/>
                <w:lang w:val="ca-ES"/>
              </w:rPr>
              <w:t>Activitat laboral</w:t>
            </w:r>
          </w:p>
          <w:p w14:paraId="03AF3AF9" w14:textId="77777777" w:rsidR="00570EBD" w:rsidRPr="00145A90" w:rsidRDefault="00570EBD" w:rsidP="00393828">
            <w:pPr>
              <w:pStyle w:val="Standard"/>
              <w:spacing w:after="0" w:line="240" w:lineRule="auto"/>
              <w:rPr>
                <w:rFonts w:ascii="Noto Sans" w:hAnsi="Noto Sans" w:cs="LegacySanITCBoo"/>
                <w:color w:val="CCCCCC"/>
                <w:lang w:val="ca-ES"/>
              </w:rPr>
            </w:pPr>
          </w:p>
        </w:tc>
      </w:tr>
      <w:tr w:rsidR="00570EBD" w:rsidRPr="00145A90" w14:paraId="03AF3AFF" w14:textId="77777777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B" w14:textId="77777777" w:rsidR="00570EBD" w:rsidRPr="00145A90" w:rsidRDefault="00570EBD">
            <w:pPr>
              <w:pStyle w:val="Standard"/>
              <w:snapToGrid w:val="0"/>
              <w:spacing w:after="0"/>
              <w:jc w:val="both"/>
              <w:rPr>
                <w:rFonts w:ascii="Noto Sans" w:hAnsi="Noto Sans" w:cs="LegacySanITCBoo"/>
                <w:lang w:val="ca-ES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C" w14:textId="77777777" w:rsidR="00570EBD" w:rsidRPr="00145A90" w:rsidRDefault="00570EBD">
            <w:pPr>
              <w:pStyle w:val="Standard"/>
              <w:snapToGrid w:val="0"/>
              <w:spacing w:after="0"/>
              <w:jc w:val="both"/>
              <w:rPr>
                <w:rFonts w:ascii="Noto Sans" w:hAnsi="Noto Sans" w:cs="LegacySanITCBoo"/>
                <w:lang w:val="ca-ES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D" w14:textId="77777777" w:rsidR="00570EBD" w:rsidRPr="00145A90" w:rsidRDefault="00570EBD">
            <w:pPr>
              <w:pStyle w:val="Standard"/>
              <w:snapToGrid w:val="0"/>
              <w:spacing w:after="0"/>
              <w:jc w:val="both"/>
              <w:rPr>
                <w:rFonts w:ascii="Noto Sans" w:hAnsi="Noto Sans" w:cs="LegacySanITCBoo"/>
                <w:lang w:val="ca-ES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AFE" w14:textId="77777777" w:rsidR="00570EBD" w:rsidRPr="00145A90" w:rsidRDefault="00570EBD">
            <w:pPr>
              <w:pStyle w:val="Standard"/>
              <w:snapToGrid w:val="0"/>
              <w:spacing w:after="0"/>
              <w:jc w:val="both"/>
              <w:rPr>
                <w:rFonts w:ascii="Noto Sans" w:hAnsi="Noto Sans" w:cs="LegacySanITCBoo"/>
                <w:lang w:val="ca-ES"/>
              </w:rPr>
            </w:pPr>
          </w:p>
        </w:tc>
      </w:tr>
    </w:tbl>
    <w:p w14:paraId="03AF3B00" w14:textId="77777777" w:rsidR="00570EBD" w:rsidRPr="00145A90" w:rsidRDefault="00570EBD">
      <w:pPr>
        <w:pStyle w:val="Standard"/>
        <w:spacing w:after="0"/>
        <w:jc w:val="both"/>
        <w:rPr>
          <w:rFonts w:ascii="Noto Sans" w:hAnsi="Noto Sans" w:cs="LegacySanITCBoo"/>
          <w:lang w:val="ca-ES"/>
        </w:rPr>
      </w:pPr>
    </w:p>
    <w:tbl>
      <w:tblPr>
        <w:tblW w:w="9240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0"/>
      </w:tblGrid>
      <w:tr w:rsidR="00570EBD" w:rsidRPr="00145A90" w14:paraId="03AF3B04" w14:textId="77777777">
        <w:tblPrEx>
          <w:tblCellMar>
            <w:top w:w="0" w:type="dxa"/>
            <w:bottom w:w="0" w:type="dxa"/>
          </w:tblCellMar>
        </w:tblPrEx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F3B01" w14:textId="77777777" w:rsidR="00570EBD" w:rsidRPr="00145A90" w:rsidRDefault="00324CA7">
            <w:pPr>
              <w:pStyle w:val="Standard"/>
              <w:jc w:val="both"/>
              <w:rPr>
                <w:rFonts w:ascii="Noto Sans" w:hAnsi="Noto Sans" w:cs="LegacySanITCBoo"/>
                <w:lang w:val="ca-ES"/>
              </w:rPr>
            </w:pPr>
            <w:r w:rsidRPr="00145A90">
              <w:rPr>
                <w:rFonts w:ascii="Noto Sans" w:hAnsi="Noto Sans" w:cs="LegacySanITCBoo"/>
                <w:lang w:val="ca-ES"/>
              </w:rPr>
              <w:t>Consideracions que cal destacar:</w:t>
            </w:r>
          </w:p>
          <w:p w14:paraId="03AF3B02" w14:textId="77777777" w:rsidR="00570EBD" w:rsidRPr="00145A90" w:rsidRDefault="00570EBD">
            <w:pPr>
              <w:pStyle w:val="Standard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03AF3B03" w14:textId="77777777" w:rsidR="00570EBD" w:rsidRPr="00145A90" w:rsidRDefault="00570EBD">
            <w:pPr>
              <w:pStyle w:val="Standard"/>
              <w:jc w:val="both"/>
              <w:rPr>
                <w:rFonts w:ascii="Noto Sans" w:hAnsi="Noto Sans" w:cs="LegacySanITCBoo"/>
                <w:b/>
                <w:bCs/>
                <w:lang w:val="ca-ES"/>
              </w:rPr>
            </w:pPr>
          </w:p>
        </w:tc>
      </w:tr>
    </w:tbl>
    <w:p w14:paraId="03AF3B05" w14:textId="77777777" w:rsidR="00570EBD" w:rsidRPr="00145A90" w:rsidRDefault="00570EBD">
      <w:pPr>
        <w:pStyle w:val="Standard"/>
        <w:spacing w:after="0" w:line="240" w:lineRule="auto"/>
        <w:jc w:val="both"/>
        <w:rPr>
          <w:rFonts w:ascii="Noto Sans" w:hAnsi="Noto Sans" w:cs="LegacySanITCBoo"/>
          <w:lang w:val="ca-ES"/>
        </w:rPr>
      </w:pPr>
    </w:p>
    <w:p w14:paraId="03AF3B06" w14:textId="77777777" w:rsidR="00570EBD" w:rsidRPr="00145A90" w:rsidRDefault="00570EBD">
      <w:pPr>
        <w:pStyle w:val="Standard"/>
        <w:tabs>
          <w:tab w:val="left" w:pos="3402"/>
        </w:tabs>
        <w:spacing w:after="0" w:line="240" w:lineRule="auto"/>
        <w:jc w:val="both"/>
        <w:rPr>
          <w:rFonts w:ascii="Noto Sans" w:hAnsi="Noto Sans" w:cs="LegacySanITCBoo"/>
          <w:lang w:val="ca-ES"/>
        </w:rPr>
      </w:pPr>
    </w:p>
    <w:p w14:paraId="03AF3B07" w14:textId="77777777" w:rsidR="00570EBD" w:rsidRPr="00145A90" w:rsidRDefault="00324CA7">
      <w:pPr>
        <w:pStyle w:val="Standard"/>
        <w:tabs>
          <w:tab w:val="left" w:pos="3402"/>
        </w:tabs>
        <w:spacing w:after="0" w:line="240" w:lineRule="auto"/>
        <w:jc w:val="both"/>
        <w:rPr>
          <w:rFonts w:ascii="Noto Sans" w:hAnsi="Noto Sans" w:cs="LegacySanITCBoo"/>
          <w:lang w:val="ca-ES"/>
        </w:rPr>
      </w:pPr>
      <w:r w:rsidRPr="00145A90">
        <w:rPr>
          <w:rFonts w:ascii="Noto Sans" w:hAnsi="Noto Sans" w:cs="LegacySanITCBoo"/>
          <w:lang w:val="ca-ES"/>
        </w:rPr>
        <w:t>Lloc, data i segell.</w:t>
      </w:r>
    </w:p>
    <w:p w14:paraId="03AF3B08" w14:textId="77777777" w:rsidR="00570EBD" w:rsidRPr="00145A90" w:rsidRDefault="00570EBD">
      <w:pPr>
        <w:pStyle w:val="Standard"/>
        <w:tabs>
          <w:tab w:val="left" w:pos="3402"/>
        </w:tabs>
        <w:spacing w:after="0" w:line="240" w:lineRule="auto"/>
        <w:jc w:val="both"/>
        <w:rPr>
          <w:rFonts w:ascii="Noto Sans" w:hAnsi="Noto Sans" w:cs="LegacySanITCBoo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93828" w14:paraId="1C932997" w14:textId="77777777" w:rsidTr="00393828">
        <w:tc>
          <w:tcPr>
            <w:tcW w:w="4530" w:type="dxa"/>
          </w:tcPr>
          <w:p w14:paraId="0862557B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  <w:r>
              <w:rPr>
                <w:rFonts w:ascii="Noto Sans" w:hAnsi="Noto Sans" w:cs="LegacySanITCBoo"/>
                <w:lang w:val="ca-ES"/>
              </w:rPr>
              <w:t>L’orientador/a del centre</w:t>
            </w:r>
          </w:p>
          <w:p w14:paraId="2C221C0D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5B5B3CB1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2A0FB871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407CA022" w14:textId="7AB0F30A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  <w:r>
              <w:rPr>
                <w:rFonts w:ascii="Noto Sans" w:hAnsi="Noto Sans" w:cs="LegacySanITCBoo"/>
                <w:lang w:val="ca-ES"/>
              </w:rPr>
              <w:t>Nom i llinatges</w:t>
            </w:r>
          </w:p>
        </w:tc>
        <w:tc>
          <w:tcPr>
            <w:tcW w:w="4531" w:type="dxa"/>
          </w:tcPr>
          <w:p w14:paraId="44CE08DA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  <w:r>
              <w:rPr>
                <w:rFonts w:ascii="Noto Sans" w:hAnsi="Noto Sans" w:cs="LegacySanITCBoo"/>
                <w:lang w:val="ca-ES"/>
              </w:rPr>
              <w:t>Director/a</w:t>
            </w:r>
          </w:p>
          <w:p w14:paraId="577D32DF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4530BF8B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44AA01FD" w14:textId="77777777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</w:p>
          <w:p w14:paraId="08180562" w14:textId="484E8BA6" w:rsidR="00393828" w:rsidRDefault="00393828">
            <w:pPr>
              <w:pStyle w:val="Standard"/>
              <w:tabs>
                <w:tab w:val="left" w:pos="3402"/>
              </w:tabs>
              <w:spacing w:after="0" w:line="240" w:lineRule="auto"/>
              <w:jc w:val="both"/>
              <w:rPr>
                <w:rFonts w:ascii="Noto Sans" w:hAnsi="Noto Sans" w:cs="LegacySanITCBoo"/>
                <w:lang w:val="ca-ES"/>
              </w:rPr>
            </w:pPr>
            <w:r>
              <w:rPr>
                <w:rFonts w:ascii="Noto Sans" w:hAnsi="Noto Sans" w:cs="LegacySanITCBoo"/>
                <w:lang w:val="ca-ES"/>
              </w:rPr>
              <w:t>Nom i llinatges</w:t>
            </w:r>
          </w:p>
        </w:tc>
      </w:tr>
    </w:tbl>
    <w:p w14:paraId="03AF3B09" w14:textId="77777777" w:rsidR="00570EBD" w:rsidRPr="00145A90" w:rsidRDefault="00570EBD">
      <w:pPr>
        <w:pStyle w:val="Standard"/>
        <w:tabs>
          <w:tab w:val="left" w:pos="3402"/>
        </w:tabs>
        <w:spacing w:after="0" w:line="240" w:lineRule="auto"/>
        <w:jc w:val="both"/>
        <w:rPr>
          <w:rFonts w:ascii="Noto Sans" w:hAnsi="Noto Sans" w:cs="LegacySanITCBoo"/>
          <w:lang w:val="ca-ES"/>
        </w:rPr>
      </w:pPr>
    </w:p>
    <w:sectPr w:rsidR="00570EBD" w:rsidRPr="00145A90" w:rsidSect="00797701">
      <w:headerReference w:type="default" r:id="rId10"/>
      <w:pgSz w:w="11906" w:h="16838"/>
      <w:pgMar w:top="1418" w:right="1134" w:bottom="993" w:left="1701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FAB61" w14:textId="77777777" w:rsidR="00324CA7" w:rsidRDefault="00324CA7">
      <w:r>
        <w:separator/>
      </w:r>
    </w:p>
  </w:endnote>
  <w:endnote w:type="continuationSeparator" w:id="0">
    <w:p w14:paraId="6EC5EC1D" w14:textId="77777777" w:rsidR="00324CA7" w:rsidRDefault="00324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C6E3" w14:textId="77777777" w:rsidR="00324CA7" w:rsidRDefault="00324CA7">
      <w:r>
        <w:rPr>
          <w:color w:val="000000"/>
        </w:rPr>
        <w:separator/>
      </w:r>
    </w:p>
  </w:footnote>
  <w:footnote w:type="continuationSeparator" w:id="0">
    <w:p w14:paraId="561BBA21" w14:textId="77777777" w:rsidR="00324CA7" w:rsidRDefault="00324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3AFA" w14:textId="77777777" w:rsidR="00324CA7" w:rsidRDefault="00324CA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AF3AF2" wp14:editId="40305A7A">
          <wp:simplePos x="0" y="0"/>
          <wp:positionH relativeFrom="column">
            <wp:posOffset>-902335</wp:posOffset>
          </wp:positionH>
          <wp:positionV relativeFrom="paragraph">
            <wp:posOffset>-266601</wp:posOffset>
          </wp:positionV>
          <wp:extent cx="1905635" cy="640715"/>
          <wp:effectExtent l="0" t="0" r="0" b="0"/>
          <wp:wrapNone/>
          <wp:docPr id="2146008654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635" cy="6407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F3AFB" w14:textId="77777777" w:rsidR="00324CA7" w:rsidRDefault="00324CA7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70EBD"/>
    <w:rsid w:val="00145A90"/>
    <w:rsid w:val="0016674E"/>
    <w:rsid w:val="003129A6"/>
    <w:rsid w:val="00324CA7"/>
    <w:rsid w:val="00393828"/>
    <w:rsid w:val="00570EBD"/>
    <w:rsid w:val="00797701"/>
    <w:rsid w:val="009037AC"/>
    <w:rsid w:val="00BC1EBD"/>
    <w:rsid w:val="00E7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3AED"/>
  <w15:docId w15:val="{5EFA3056-762F-4EBB-BD48-C1CDE563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alibri" w:eastAsia="Calibri" w:hAnsi="Calibri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EncabezadoCar">
    <w:name w:val="Encabezado Car"/>
    <w:basedOn w:val="Fuentedeprrafopredeter"/>
    <w:rPr>
      <w:sz w:val="22"/>
      <w:szCs w:val="22"/>
    </w:rPr>
  </w:style>
  <w:style w:type="character" w:customStyle="1" w:styleId="PiedepginaCar">
    <w:name w:val="Pie de página Car"/>
    <w:basedOn w:val="Fuentedeprrafopredeter"/>
    <w:rPr>
      <w:sz w:val="22"/>
      <w:szCs w:val="22"/>
    </w:rPr>
  </w:style>
  <w:style w:type="table" w:styleId="Tablaconcuadrcula">
    <w:name w:val="Table Grid"/>
    <w:basedOn w:val="Tablanormal"/>
    <w:uiPriority w:val="39"/>
    <w:rsid w:val="00166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641D3C49-D2F2-4D7A-8312-9508622C8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E5D23-350D-4E4F-A350-44DE373570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8EA8D-57CE-4E69-9DEA-1B3BDA08F665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619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JOSE JUAN LUNA MAS</cp:lastModifiedBy>
  <cp:revision>6</cp:revision>
  <cp:lastPrinted>2023-08-18T10:04:00Z</cp:lastPrinted>
  <dcterms:created xsi:type="dcterms:W3CDTF">2026-06-29T12:18:00Z</dcterms:created>
  <dcterms:modified xsi:type="dcterms:W3CDTF">2026-06-29T12:51:00Z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