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A16050" w:rsidRPr="005E6EFA" w14:paraId="5F270D0B" w14:textId="77777777" w:rsidTr="000A77F5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E65B6EA" w14:textId="77777777" w:rsidR="00A16050" w:rsidRPr="005E6EFA" w:rsidRDefault="00A406DB" w:rsidP="00A16050">
            <w:pPr>
              <w:rPr>
                <w:rFonts w:cs="Noto Sans"/>
                <w:b/>
                <w:sz w:val="18"/>
                <w:szCs w:val="18"/>
                <w:highlight w:val="red"/>
                <w:lang w:val="es-ES"/>
              </w:rPr>
            </w:pPr>
            <w:bookmarkStart w:id="0" w:name="_Hlk153531317"/>
            <w:bookmarkStart w:id="1" w:name="_Hlk182849971"/>
            <w:r w:rsidRPr="005E6EFA">
              <w:rPr>
                <w:rFonts w:cs="Noto Sans"/>
                <w:bCs/>
                <w:sz w:val="18"/>
                <w:szCs w:val="18"/>
                <w:lang w:val="es-ES"/>
              </w:rPr>
              <w:t>Expediente:</w:t>
            </w:r>
            <w:r w:rsidRPr="005E6EFA">
              <w:rPr>
                <w:rFonts w:cs="Noto Sans"/>
                <w:b/>
                <w:sz w:val="18"/>
                <w:szCs w:val="18"/>
                <w:lang w:val="es-ES"/>
              </w:rPr>
              <w:t xml:space="preserve"> </w:t>
            </w:r>
            <w:r w:rsidRPr="005E6EFA">
              <w:rPr>
                <w:rFonts w:cs="Noto Sans"/>
                <w:bCs/>
                <w:color w:val="4472C4" w:themeColor="accent1"/>
                <w:sz w:val="18"/>
                <w:szCs w:val="18"/>
                <w:lang w:val="es-ES"/>
              </w:rPr>
              <w:t>03-xx/</w:t>
            </w:r>
            <w:proofErr w:type="spellStart"/>
            <w:r w:rsidRPr="005E6EFA">
              <w:rPr>
                <w:rFonts w:cs="Noto Sans"/>
                <w:bCs/>
                <w:color w:val="4472C4" w:themeColor="accent1"/>
                <w:sz w:val="18"/>
                <w:szCs w:val="18"/>
                <w:lang w:val="es-ES"/>
              </w:rPr>
              <w:t>xxxx-xxxxx</w:t>
            </w:r>
            <w:proofErr w:type="spellEnd"/>
          </w:p>
        </w:tc>
      </w:tr>
      <w:tr w:rsidR="00A406DB" w:rsidRPr="005E6EFA" w14:paraId="5350DE21" w14:textId="77777777" w:rsidTr="000A77F5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82C3742" w14:textId="77777777" w:rsidR="00A406DB" w:rsidRPr="005E6EFA" w:rsidRDefault="00A406DB" w:rsidP="00A16050">
            <w:pPr>
              <w:rPr>
                <w:color w:val="000000"/>
                <w:sz w:val="18"/>
                <w:szCs w:val="18"/>
                <w:shd w:val="clear" w:color="auto" w:fill="FFFFFF"/>
                <w:lang w:val="es-ES"/>
              </w:rPr>
            </w:pPr>
            <w:r w:rsidRPr="005E6EFA">
              <w:rPr>
                <w:color w:val="000000"/>
                <w:sz w:val="18"/>
                <w:szCs w:val="18"/>
                <w:shd w:val="clear" w:color="auto" w:fill="FFFFFF"/>
                <w:lang w:val="es-ES"/>
              </w:rPr>
              <w:t>Código SIA: 3289505</w:t>
            </w:r>
          </w:p>
        </w:tc>
      </w:tr>
      <w:tr w:rsidR="00A16050" w:rsidRPr="005E6EFA" w14:paraId="5693D364" w14:textId="77777777" w:rsidTr="000A77F5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0667B44" w14:textId="77777777" w:rsidR="00A16050" w:rsidRPr="005E6EFA" w:rsidRDefault="00A16050" w:rsidP="00A16050">
            <w:pPr>
              <w:rPr>
                <w:color w:val="000000"/>
                <w:sz w:val="18"/>
                <w:szCs w:val="18"/>
                <w:highlight w:val="red"/>
                <w:lang w:val="es-ES"/>
              </w:rPr>
            </w:pPr>
            <w:r w:rsidRPr="005E6EFA">
              <w:rPr>
                <w:color w:val="000000"/>
                <w:sz w:val="18"/>
                <w:szCs w:val="18"/>
                <w:shd w:val="clear" w:color="auto" w:fill="FFFFFF"/>
                <w:lang w:val="es-ES"/>
              </w:rPr>
              <w:t>Emisor: A04003749</w:t>
            </w:r>
          </w:p>
        </w:tc>
        <w:bookmarkEnd w:id="0"/>
      </w:tr>
    </w:tbl>
    <w:bookmarkEnd w:id="1"/>
    <w:p w14:paraId="00218E8E" w14:textId="77777777" w:rsidR="0049095F" w:rsidRPr="005E6EFA" w:rsidRDefault="00380551" w:rsidP="00E57788">
      <w:pPr>
        <w:ind w:left="-567"/>
        <w:jc w:val="center"/>
        <w:rPr>
          <w:rFonts w:cs="Noto Sans"/>
          <w:b/>
          <w:color w:val="002060"/>
          <w:lang w:val="es-ES"/>
        </w:rPr>
      </w:pPr>
      <w:r w:rsidRPr="005E6EFA">
        <w:rPr>
          <w:rFonts w:cs="Noto Sans"/>
          <w:b/>
          <w:color w:val="002060"/>
          <w:lang w:val="es-ES"/>
        </w:rPr>
        <w:t>ANEXO 12G</w:t>
      </w:r>
      <w:bookmarkStart w:id="2" w:name="_Hlk130301351"/>
    </w:p>
    <w:p w14:paraId="22668E4B" w14:textId="77777777" w:rsidR="0049095F" w:rsidRPr="005E6EFA" w:rsidRDefault="00D0121A" w:rsidP="0049095F">
      <w:pPr>
        <w:ind w:left="-567"/>
        <w:jc w:val="center"/>
        <w:rPr>
          <w:rFonts w:cs="Noto Sans"/>
          <w:b/>
          <w:color w:val="002060"/>
          <w:u w:val="single"/>
          <w:lang w:val="es-ES"/>
        </w:rPr>
      </w:pPr>
      <w:r w:rsidRPr="005E6EFA">
        <w:rPr>
          <w:rFonts w:cs="Noto Sans"/>
          <w:b/>
          <w:color w:val="002060"/>
          <w:lang w:val="es-ES"/>
        </w:rPr>
        <w:t>GRANDES EVENTOS 2027/2028</w:t>
      </w:r>
      <w:bookmarkEnd w:id="2"/>
    </w:p>
    <w:p w14:paraId="536D8945" w14:textId="77777777" w:rsidR="00EF67E0" w:rsidRPr="005E6EFA" w:rsidRDefault="00181DDC" w:rsidP="00181DDC">
      <w:pPr>
        <w:jc w:val="center"/>
        <w:rPr>
          <w:rFonts w:cs="Noto Sans"/>
          <w:b/>
          <w:color w:val="44546A"/>
          <w:lang w:val="es-ES"/>
        </w:rPr>
      </w:pPr>
      <w:r w:rsidRPr="005E6EFA">
        <w:rPr>
          <w:rFonts w:cs="Noto Sans"/>
          <w:b/>
          <w:color w:val="002060"/>
          <w:lang w:val="es-ES"/>
        </w:rPr>
        <w:t>-MEMORIA ACREDITATIVA DEL ESPACIO PROPIO DEDICADO EN EXCLUSIVA A LA MARCA DE DESTINO A LA QUE SE VINCULA EL EVENTO: CREACIÓN, CONSTRUCCIÓN Y GESTIÓN DEL ESPACIO PROPIO DE LA AETIB-</w:t>
      </w:r>
    </w:p>
    <w:p w14:paraId="2C3802DF" w14:textId="77777777" w:rsidR="000A77F5" w:rsidRPr="005E6EFA" w:rsidRDefault="000A77F5" w:rsidP="000A77F5">
      <w:pPr>
        <w:jc w:val="center"/>
        <w:rPr>
          <w:rFonts w:cs="Noto Sans"/>
          <w:b/>
          <w:i/>
          <w:iCs/>
          <w:color w:val="FF0000"/>
          <w:lang w:val="es-ES"/>
        </w:rPr>
      </w:pPr>
      <w:r w:rsidRPr="005E6EFA">
        <w:rPr>
          <w:rFonts w:cs="Noto Sans"/>
          <w:b/>
          <w:i/>
          <w:iCs/>
          <w:color w:val="FF0000"/>
          <w:lang w:val="es-ES"/>
        </w:rPr>
        <w:t>El contenido de este documento no se podrá subsanar una vez entregado</w:t>
      </w:r>
    </w:p>
    <w:p w14:paraId="7BD2E094" w14:textId="77777777" w:rsidR="000A77F5" w:rsidRPr="005E6EFA" w:rsidRDefault="000A77F5" w:rsidP="000A77F5">
      <w:pPr>
        <w:rPr>
          <w:rFonts w:cs="Noto Sans"/>
          <w:b/>
          <w:bCs/>
          <w:color w:val="000000"/>
          <w:sz w:val="20"/>
          <w:szCs w:val="20"/>
          <w:lang w:val="es-ES"/>
        </w:rPr>
      </w:pPr>
      <w:r w:rsidRPr="005E6EFA">
        <w:rPr>
          <w:rFonts w:cs="Noto Sans"/>
          <w:b/>
          <w:bCs/>
          <w:noProof/>
          <w:color w:val="000000"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CBB4B" wp14:editId="153B882F">
                <wp:simplePos x="0" y="0"/>
                <wp:positionH relativeFrom="column">
                  <wp:posOffset>1605915</wp:posOffset>
                </wp:positionH>
                <wp:positionV relativeFrom="paragraph">
                  <wp:posOffset>121285</wp:posOffset>
                </wp:positionV>
                <wp:extent cx="1428750" cy="2667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82CA9" w14:textId="77777777" w:rsidR="000A77F5" w:rsidRPr="005B1771" w:rsidRDefault="000A77F5" w:rsidP="000A77F5">
                            <w:pPr>
                              <w:rPr>
                                <w:rFonts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F832C7">
                              <w:rPr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03-xx/xxxx-xxxxx</w:t>
                            </w:r>
                            <w:r>
                              <w:rPr>
                                <w:rFonts w:cs="Noto Sans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CBB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6.45pt;margin-top:9.55pt;width:112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" strokecolor="#7f7f7f">
                <v:textbox>
                  <w:txbxContent>
                    <w:p w14:paraId="1620D882" w14:textId="7AD472DA" w:rsidR="000A77F5" w:rsidRPr="005B1771" w:rsidRDefault="000A77F5" w:rsidP="000A77F5">
                      <w:pPr>
                        <w:rPr>
                          <w:rFonts w:cs="Noto Sans"/>
                          <w:sz w:val="20"/>
                          <w:szCs w:val="20"/>
                          <w:lang w:val="es-ES"/>
                        </w:rPr>
                      </w:pPr>
                      <w:r w:rsidRPr="00F832C7">
                        <w:rPr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03-xx/xxxx-xxxxx</w:t>
                      </w:r>
                      <w:proofErr w:type="spellStart"/>
                      <w:proofErr w:type="spellEnd"/>
                      <w:r>
                        <w:rPr>
                          <w:rFonts w:cs="Noto Sans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3FE771D" w14:textId="77777777" w:rsidR="000A77F5" w:rsidRPr="005E6EFA" w:rsidRDefault="000A77F5" w:rsidP="000A77F5">
      <w:pPr>
        <w:rPr>
          <w:rFonts w:cs="Noto Sans"/>
          <w:b/>
          <w:bCs/>
          <w:color w:val="000000"/>
          <w:lang w:val="es-ES"/>
        </w:rPr>
      </w:pPr>
      <w:proofErr w:type="spellStart"/>
      <w:r w:rsidRPr="005E6EFA">
        <w:rPr>
          <w:rFonts w:cs="Noto Sans"/>
          <w:b/>
          <w:bCs/>
          <w:color w:val="000000"/>
          <w:lang w:val="es-ES"/>
        </w:rPr>
        <w:t>Nº</w:t>
      </w:r>
      <w:proofErr w:type="spellEnd"/>
      <w:r w:rsidRPr="005E6EFA">
        <w:rPr>
          <w:rFonts w:cs="Noto Sans"/>
          <w:b/>
          <w:bCs/>
          <w:color w:val="000000"/>
          <w:lang w:val="es-ES"/>
        </w:rPr>
        <w:t>. DEL EXPEDIENTE:</w:t>
      </w:r>
    </w:p>
    <w:p w14:paraId="342C7C5C" w14:textId="77777777" w:rsidR="000A77F5" w:rsidRPr="005E6EFA" w:rsidRDefault="000A77F5" w:rsidP="000A77F5">
      <w:pPr>
        <w:rPr>
          <w:rFonts w:cs="Noto Sans"/>
          <w:b/>
          <w:bCs/>
          <w:color w:val="000000"/>
          <w:lang w:val="es-ES"/>
        </w:rPr>
      </w:pPr>
      <w:r w:rsidRPr="005E6EFA">
        <w:rPr>
          <w:rFonts w:cs="Noto Sans"/>
          <w:b/>
          <w:bCs/>
          <w:noProof/>
          <w:color w:val="000000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C3F41" wp14:editId="54CBD008">
                <wp:simplePos x="0" y="0"/>
                <wp:positionH relativeFrom="margin">
                  <wp:posOffset>1816100</wp:posOffset>
                </wp:positionH>
                <wp:positionV relativeFrom="paragraph">
                  <wp:posOffset>121920</wp:posOffset>
                </wp:positionV>
                <wp:extent cx="3912870" cy="266700"/>
                <wp:effectExtent l="0" t="0" r="11430" b="19050"/>
                <wp:wrapNone/>
                <wp:docPr id="18421420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FFE39" w14:textId="77777777" w:rsidR="000A77F5" w:rsidRPr="005B1771" w:rsidRDefault="000A77F5" w:rsidP="000A77F5">
                            <w:pPr>
                              <w:rPr>
                                <w:rFonts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925080"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[Indicar el nombre de la entidad]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C3F4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43pt;margin-top:9.6pt;width:308.1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" strokecolor="#7f7f7f">
                <v:textbox>
                  <w:txbxContent>
                    <w:p w14:paraId="7E7FFE39" w14:textId="77777777" w:rsidR="000A77F5" w:rsidRPr="005B1771" w:rsidRDefault="000A77F5" w:rsidP="000A77F5">
                      <w:pPr>
                        <w:rPr>
                          <w:rFonts w:cs="Noto Sans"/>
                          <w:sz w:val="20"/>
                          <w:szCs w:val="20"/>
                          <w:lang w:val="es-ES"/>
                        </w:rPr>
                      </w:pPr>
                      <w:r w:rsidRPr="00925080"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[Indicar el nombre de la entidad]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ABB3AF" w14:textId="77777777" w:rsidR="000A77F5" w:rsidRPr="005E6EFA" w:rsidRDefault="000A77F5" w:rsidP="000A77F5">
      <w:pPr>
        <w:rPr>
          <w:rFonts w:cs="Noto Sans"/>
          <w:color w:val="0070C0"/>
          <w:lang w:val="es-ES"/>
        </w:rPr>
      </w:pPr>
      <w:r w:rsidRPr="005E6EFA">
        <w:rPr>
          <w:rFonts w:cs="Noto Sans"/>
          <w:b/>
          <w:bCs/>
          <w:color w:val="000000"/>
          <w:lang w:val="es-ES"/>
        </w:rPr>
        <w:t>NOMBRE DE LA ENTIDAD:</w:t>
      </w:r>
    </w:p>
    <w:p w14:paraId="3B190762" w14:textId="19E15ADC" w:rsidR="000A77F5" w:rsidRPr="005E6EFA" w:rsidRDefault="005E6EFA" w:rsidP="000A77F5">
      <w:pPr>
        <w:rPr>
          <w:rFonts w:cs="Noto Sans"/>
          <w:b/>
          <w:bCs/>
          <w:color w:val="000000"/>
          <w:lang w:val="es-ES"/>
        </w:rPr>
      </w:pPr>
      <w:r w:rsidRPr="005E6EFA">
        <w:rPr>
          <w:rFonts w:cs="Noto Sans"/>
          <w:b/>
          <w:bCs/>
          <w:noProof/>
          <w:color w:val="000000"/>
          <w:lang w:val="es-ES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58E8D664" wp14:editId="03EA1A52">
                <wp:simplePos x="0" y="0"/>
                <wp:positionH relativeFrom="margin">
                  <wp:posOffset>1711325</wp:posOffset>
                </wp:positionH>
                <wp:positionV relativeFrom="paragraph">
                  <wp:posOffset>170180</wp:posOffset>
                </wp:positionV>
                <wp:extent cx="4038600" cy="1404620"/>
                <wp:effectExtent l="0" t="0" r="19050" b="1270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0E8F9" w14:textId="77777777" w:rsidR="000A77F5" w:rsidRPr="000A77F5" w:rsidRDefault="000A77F5" w:rsidP="000A77F5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76389B">
                              <w:rPr>
                                <w:color w:val="0070C0"/>
                                <w:sz w:val="20"/>
                                <w:szCs w:val="20"/>
                              </w:rPr>
                              <w:t>[Indicar nombre del evento]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8D664" id="Cuadro de texto 2" o:spid="_x0000_s1028" type="#_x0000_t202" style="position:absolute;margin-left:134.75pt;margin-top:13.4pt;width:318pt;height:110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">
                <v:textbox style="mso-fit-shape-to-text:t">
                  <w:txbxContent>
                    <w:p w14:paraId="77D0E8F9" w14:textId="77777777" w:rsidR="000A77F5" w:rsidRPr="000A77F5" w:rsidRDefault="000A77F5" w:rsidP="000A77F5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76389B">
                        <w:rPr>
                          <w:color w:val="0070C0"/>
                          <w:sz w:val="20"/>
                          <w:szCs w:val="20"/>
                        </w:rPr>
                        <w:t>[Indicar nombre del evento]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3D0707" w14:textId="03D1922C" w:rsidR="000A77F5" w:rsidRPr="005E6EFA" w:rsidRDefault="000A77F5" w:rsidP="000A77F5">
      <w:pPr>
        <w:rPr>
          <w:rFonts w:cs="Noto Sans"/>
          <w:b/>
          <w:bCs/>
          <w:color w:val="000000"/>
          <w:lang w:val="es-ES"/>
        </w:rPr>
      </w:pPr>
      <w:r w:rsidRPr="005E6EFA">
        <w:rPr>
          <w:rFonts w:cs="Noto Sans"/>
          <w:b/>
          <w:bCs/>
          <w:color w:val="000000"/>
          <w:lang w:val="es-ES"/>
        </w:rPr>
        <w:t>NOMBRE DEL EVENTO:</w:t>
      </w:r>
    </w:p>
    <w:p w14:paraId="22437BE0" w14:textId="77777777" w:rsidR="000A77F5" w:rsidRPr="005E6EFA" w:rsidRDefault="000A77F5" w:rsidP="000A77F5">
      <w:pPr>
        <w:rPr>
          <w:rFonts w:cs="Noto Sans"/>
          <w:b/>
          <w:bCs/>
          <w:color w:val="000000"/>
          <w:lang w:val="es-ES"/>
        </w:rPr>
      </w:pPr>
    </w:p>
    <w:p w14:paraId="11F3FC2C" w14:textId="13497FD4" w:rsidR="00CB1AF6" w:rsidRPr="005E6EFA" w:rsidRDefault="000A77F5" w:rsidP="004C32F7">
      <w:pPr>
        <w:spacing w:after="240"/>
        <w:jc w:val="both"/>
        <w:rPr>
          <w:rFonts w:cs="Noto Sans"/>
          <w:lang w:val="es-ES"/>
        </w:rPr>
      </w:pPr>
      <w:r w:rsidRPr="005E6EFA">
        <w:rPr>
          <w:rFonts w:cs="Noto Sans"/>
          <w:b/>
          <w:bCs/>
          <w:lang w:val="es-ES"/>
        </w:rPr>
        <w:t>MEMORIA ACREDITATIVA:</w:t>
      </w:r>
      <w:r w:rsidR="005E6EFA" w:rsidRPr="005E6EFA">
        <w:rPr>
          <w:rFonts w:cs="Noto Sans"/>
          <w:b/>
          <w:bCs/>
          <w:lang w:val="es-ES"/>
        </w:rPr>
        <w:t xml:space="preserve"> </w:t>
      </w:r>
      <w:r w:rsidRPr="005E6EFA">
        <w:rPr>
          <w:rFonts w:cs="Noto Sans"/>
          <w:lang w:val="es-ES"/>
        </w:rPr>
        <w:t>de la correcta ejecución en relación con la creación, construcción y gestión del espacio propio de la AETIB, dedicado en exclusiva a la marca de destino.</w:t>
      </w:r>
    </w:p>
    <w:tbl>
      <w:tblPr>
        <w:tblW w:w="501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16"/>
        <w:gridCol w:w="6280"/>
      </w:tblGrid>
      <w:tr w:rsidR="005E0352" w:rsidRPr="005E6EFA" w14:paraId="6938155D" w14:textId="77777777" w:rsidTr="00090958">
        <w:trPr>
          <w:trHeight w:val="304"/>
        </w:trPr>
        <w:tc>
          <w:tcPr>
            <w:tcW w:w="1548" w:type="pct"/>
            <w:shd w:val="clear" w:color="auto" w:fill="D9D9D9"/>
          </w:tcPr>
          <w:p w14:paraId="581DD583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ind w:left="0"/>
              <w:jc w:val="both"/>
              <w:rPr>
                <w:rFonts w:ascii="Noto Sans" w:hAnsi="Noto Sans" w:cs="Noto Sans"/>
                <w:b/>
                <w:bCs/>
                <w:sz w:val="22"/>
                <w:szCs w:val="22"/>
                <w:lang w:val="es-ES"/>
              </w:rPr>
            </w:pPr>
            <w:bookmarkStart w:id="3" w:name="_Hlk182858758"/>
            <w:r w:rsidRPr="005E6EFA">
              <w:rPr>
                <w:rFonts w:ascii="Noto Sans" w:hAnsi="Noto Sans" w:cs="Noto Sans"/>
                <w:b/>
                <w:bCs/>
                <w:sz w:val="22"/>
                <w:szCs w:val="22"/>
                <w:lang w:val="es-ES"/>
              </w:rPr>
              <w:t>INFORMACIÓN</w:t>
            </w:r>
          </w:p>
        </w:tc>
        <w:tc>
          <w:tcPr>
            <w:tcW w:w="3452" w:type="pct"/>
            <w:shd w:val="clear" w:color="auto" w:fill="D9D9D9"/>
          </w:tcPr>
          <w:p w14:paraId="0B94DEE8" w14:textId="77777777" w:rsidR="005E0352" w:rsidRPr="005E6EFA" w:rsidRDefault="00A44524" w:rsidP="00090958">
            <w:pPr>
              <w:pStyle w:val="Prrafodelista"/>
              <w:tabs>
                <w:tab w:val="left" w:pos="3969"/>
              </w:tabs>
              <w:ind w:left="0"/>
              <w:jc w:val="both"/>
              <w:rPr>
                <w:rFonts w:ascii="Noto Sans" w:hAnsi="Noto Sans" w:cs="Noto Sans"/>
                <w:b/>
                <w:bCs/>
                <w:sz w:val="22"/>
                <w:szCs w:val="22"/>
                <w:lang w:val="es-ES"/>
              </w:rPr>
            </w:pPr>
            <w:r w:rsidRPr="005E6EFA">
              <w:rPr>
                <w:rFonts w:ascii="Noto Sans" w:hAnsi="Noto Sans" w:cs="Noto Sans"/>
                <w:b/>
                <w:bCs/>
                <w:sz w:val="22"/>
                <w:szCs w:val="22"/>
                <w:lang w:val="es-ES"/>
              </w:rPr>
              <w:t>JUSTIFICACIÓN</w:t>
            </w:r>
          </w:p>
        </w:tc>
      </w:tr>
      <w:tr w:rsidR="005E0352" w:rsidRPr="005E6EFA" w14:paraId="1FCBD071" w14:textId="77777777" w:rsidTr="00090958">
        <w:trPr>
          <w:trHeight w:val="182"/>
        </w:trPr>
        <w:tc>
          <w:tcPr>
            <w:tcW w:w="5000" w:type="pct"/>
            <w:gridSpan w:val="2"/>
            <w:shd w:val="clear" w:color="auto" w:fill="D9D9D9"/>
          </w:tcPr>
          <w:p w14:paraId="27987BA2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b/>
                <w:bCs/>
                <w:sz w:val="20"/>
                <w:szCs w:val="20"/>
                <w:lang w:val="es-ES"/>
              </w:rPr>
              <w:t xml:space="preserve">a) </w:t>
            </w:r>
            <w:r w:rsidRPr="005E6EFA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  <w:lang w:val="es-ES"/>
              </w:rPr>
              <w:t>Espacio:</w:t>
            </w:r>
            <w:r w:rsidRPr="005E6EFA">
              <w:rPr>
                <w:rFonts w:ascii="Noto Sans" w:hAnsi="Noto Sans" w:cs="Noto Sans"/>
                <w:sz w:val="20"/>
                <w:szCs w:val="20"/>
                <w:u w:val="single"/>
                <w:lang w:val="es-ES"/>
              </w:rPr>
              <w:t xml:space="preserve"> </w:t>
            </w: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t>definición del espacio destinado a la acción</w:t>
            </w:r>
          </w:p>
        </w:tc>
      </w:tr>
      <w:tr w:rsidR="005E0352" w:rsidRPr="005E6EFA" w14:paraId="4B48B416" w14:textId="77777777" w:rsidTr="00090958">
        <w:trPr>
          <w:trHeight w:val="182"/>
        </w:trPr>
        <w:tc>
          <w:tcPr>
            <w:tcW w:w="1548" w:type="pct"/>
          </w:tcPr>
          <w:p w14:paraId="690849AD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t>1. Ubicación dentro del recinto del evento</w:t>
            </w:r>
          </w:p>
        </w:tc>
        <w:tc>
          <w:tcPr>
            <w:tcW w:w="3452" w:type="pct"/>
          </w:tcPr>
          <w:p w14:paraId="7DFF6EC0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[Explicación + plano ubicación en el recinto]</w:t>
            </w:r>
          </w:p>
        </w:tc>
      </w:tr>
      <w:tr w:rsidR="005E0352" w:rsidRPr="005E6EFA" w14:paraId="7DCB75DA" w14:textId="77777777" w:rsidTr="00090958">
        <w:trPr>
          <w:trHeight w:val="182"/>
        </w:trPr>
        <w:tc>
          <w:tcPr>
            <w:tcW w:w="1548" w:type="pct"/>
          </w:tcPr>
          <w:p w14:paraId="3F317F0B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t>2. Metros cuadrados destinados</w:t>
            </w:r>
          </w:p>
        </w:tc>
        <w:tc>
          <w:tcPr>
            <w:tcW w:w="3452" w:type="pct"/>
          </w:tcPr>
          <w:p w14:paraId="68E394AC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[datos]</w:t>
            </w:r>
          </w:p>
        </w:tc>
      </w:tr>
      <w:tr w:rsidR="005E0352" w:rsidRPr="005E6EFA" w14:paraId="49B158AB" w14:textId="77777777" w:rsidTr="00090958">
        <w:trPr>
          <w:trHeight w:val="182"/>
        </w:trPr>
        <w:tc>
          <w:tcPr>
            <w:tcW w:w="1548" w:type="pct"/>
          </w:tcPr>
          <w:p w14:paraId="01753791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t>3. Forma de delimitación del espacio</w:t>
            </w:r>
          </w:p>
        </w:tc>
        <w:tc>
          <w:tcPr>
            <w:tcW w:w="3452" w:type="pct"/>
          </w:tcPr>
          <w:p w14:paraId="08E16376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[Explicación + prueba gráfica]</w:t>
            </w:r>
          </w:p>
        </w:tc>
      </w:tr>
      <w:tr w:rsidR="005E0352" w:rsidRPr="005E6EFA" w14:paraId="22F12E24" w14:textId="77777777" w:rsidTr="00090958">
        <w:trPr>
          <w:trHeight w:val="187"/>
        </w:trPr>
        <w:tc>
          <w:tcPr>
            <w:tcW w:w="5000" w:type="pct"/>
            <w:gridSpan w:val="2"/>
            <w:shd w:val="clear" w:color="auto" w:fill="D9D9D9"/>
          </w:tcPr>
          <w:p w14:paraId="33A3834F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b/>
                <w:bCs/>
                <w:sz w:val="20"/>
                <w:szCs w:val="20"/>
                <w:lang w:val="es-ES"/>
              </w:rPr>
              <w:t xml:space="preserve">b) </w:t>
            </w:r>
            <w:r w:rsidRPr="005E6EFA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  <w:lang w:val="es-ES"/>
              </w:rPr>
              <w:t>Diseño:</w:t>
            </w:r>
          </w:p>
        </w:tc>
      </w:tr>
      <w:tr w:rsidR="005E0352" w:rsidRPr="005E6EFA" w14:paraId="15773C90" w14:textId="77777777" w:rsidTr="00090958">
        <w:trPr>
          <w:trHeight w:val="182"/>
        </w:trPr>
        <w:tc>
          <w:tcPr>
            <w:tcW w:w="1548" w:type="pct"/>
          </w:tcPr>
          <w:p w14:paraId="1983D6A6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t>1. Línea gráfica</w:t>
            </w:r>
          </w:p>
        </w:tc>
        <w:tc>
          <w:tcPr>
            <w:tcW w:w="3452" w:type="pct"/>
          </w:tcPr>
          <w:p w14:paraId="71CE614A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jc w:val="both"/>
              <w:rPr>
                <w:rFonts w:ascii="Noto Sans" w:hAnsi="Noto Sans" w:cs="Noto Sans"/>
                <w:i/>
                <w:iCs/>
                <w:sz w:val="22"/>
                <w:szCs w:val="22"/>
                <w:lang w:val="es-ES"/>
              </w:rPr>
            </w:pP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[Explicación + gráfica frontal, laterales y trasera]</w:t>
            </w:r>
          </w:p>
        </w:tc>
      </w:tr>
      <w:tr w:rsidR="005E0352" w:rsidRPr="005E6EFA" w14:paraId="34011A41" w14:textId="77777777" w:rsidTr="00090958">
        <w:trPr>
          <w:trHeight w:val="182"/>
        </w:trPr>
        <w:tc>
          <w:tcPr>
            <w:tcW w:w="1548" w:type="pct"/>
          </w:tcPr>
          <w:p w14:paraId="1A5B0A5A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t>2. Plano de distribución de los espacios dentro del espacio exclusivo</w:t>
            </w:r>
            <w:bookmarkStart w:id="4" w:name="_Hlk182305737"/>
            <w:bookmarkEnd w:id="4"/>
          </w:p>
        </w:tc>
        <w:tc>
          <w:tcPr>
            <w:tcW w:w="3452" w:type="pct"/>
          </w:tcPr>
          <w:p w14:paraId="31A8CE5A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jc w:val="both"/>
              <w:rPr>
                <w:rFonts w:ascii="Noto Sans" w:hAnsi="Noto Sans" w:cs="Noto Sans"/>
                <w:i/>
                <w:iCs/>
                <w:sz w:val="22"/>
                <w:szCs w:val="22"/>
                <w:lang w:val="es-ES"/>
              </w:rPr>
            </w:pP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[Explicación + plano de distribución de los espacios que incluya los tamaños]</w:t>
            </w:r>
          </w:p>
        </w:tc>
      </w:tr>
      <w:tr w:rsidR="005E0352" w:rsidRPr="005E6EFA" w14:paraId="54BBBC1E" w14:textId="77777777" w:rsidTr="00090958">
        <w:trPr>
          <w:trHeight w:val="182"/>
        </w:trPr>
        <w:tc>
          <w:tcPr>
            <w:tcW w:w="5000" w:type="pct"/>
            <w:gridSpan w:val="2"/>
            <w:shd w:val="clear" w:color="auto" w:fill="D9D9D9"/>
          </w:tcPr>
          <w:p w14:paraId="2958F500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b/>
                <w:bCs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b/>
                <w:bCs/>
                <w:sz w:val="20"/>
                <w:szCs w:val="20"/>
                <w:lang w:val="es-ES"/>
              </w:rPr>
              <w:t xml:space="preserve">c) </w:t>
            </w:r>
            <w:r w:rsidRPr="005E6EFA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  <w:lang w:val="es-ES"/>
              </w:rPr>
              <w:t>Construcción:</w:t>
            </w:r>
          </w:p>
        </w:tc>
      </w:tr>
      <w:tr w:rsidR="005E0352" w:rsidRPr="005E6EFA" w14:paraId="6BCD06AA" w14:textId="77777777" w:rsidTr="00090958">
        <w:trPr>
          <w:trHeight w:val="182"/>
        </w:trPr>
        <w:tc>
          <w:tcPr>
            <w:tcW w:w="1548" w:type="pct"/>
          </w:tcPr>
          <w:p w14:paraId="412CB0CD" w14:textId="77777777" w:rsidR="005E0352" w:rsidRPr="005E6EFA" w:rsidRDefault="005E0352" w:rsidP="00090958">
            <w:pPr>
              <w:pStyle w:val="Prrafodelista"/>
              <w:spacing w:after="0"/>
              <w:ind w:left="0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t>1. Memoria de materiales</w:t>
            </w:r>
          </w:p>
        </w:tc>
        <w:tc>
          <w:tcPr>
            <w:tcW w:w="3452" w:type="pct"/>
          </w:tcPr>
          <w:p w14:paraId="6A878382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jc w:val="both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[Indicar el material de fabricación de la estructura del espacio y del resto de mobiliario o material empleado + fotografías/pruebas gráficas]</w:t>
            </w:r>
          </w:p>
        </w:tc>
      </w:tr>
      <w:tr w:rsidR="005E0352" w:rsidRPr="005E6EFA" w14:paraId="7A7437C8" w14:textId="77777777" w:rsidTr="00090958">
        <w:trPr>
          <w:trHeight w:val="182"/>
        </w:trPr>
        <w:tc>
          <w:tcPr>
            <w:tcW w:w="1548" w:type="pct"/>
          </w:tcPr>
          <w:p w14:paraId="33858BF0" w14:textId="77777777" w:rsidR="005E0352" w:rsidRPr="005E6EFA" w:rsidRDefault="005E0352" w:rsidP="00090958">
            <w:pPr>
              <w:pStyle w:val="Prrafodelista"/>
              <w:spacing w:after="0"/>
              <w:ind w:left="0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t>2. Plano técnico y estructural</w:t>
            </w:r>
          </w:p>
        </w:tc>
        <w:tc>
          <w:tcPr>
            <w:tcW w:w="3452" w:type="pct"/>
          </w:tcPr>
          <w:p w14:paraId="25564A7C" w14:textId="4AEDB51F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[Plano técnico y estructural (plano de a</w:t>
            </w:r>
            <w:r w:rsidR="00425AE5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lzada</w:t>
            </w: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 xml:space="preserve"> + render)]</w:t>
            </w:r>
          </w:p>
        </w:tc>
      </w:tr>
      <w:tr w:rsidR="005E0352" w:rsidRPr="005E6EFA" w14:paraId="551814CE" w14:textId="77777777" w:rsidTr="00090958">
        <w:trPr>
          <w:trHeight w:val="182"/>
        </w:trPr>
        <w:tc>
          <w:tcPr>
            <w:tcW w:w="5000" w:type="pct"/>
            <w:gridSpan w:val="2"/>
            <w:shd w:val="clear" w:color="auto" w:fill="D9D9D9"/>
          </w:tcPr>
          <w:p w14:paraId="578CF176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b/>
                <w:bCs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b/>
                <w:bCs/>
                <w:sz w:val="20"/>
                <w:szCs w:val="20"/>
                <w:lang w:val="es-ES"/>
              </w:rPr>
              <w:t xml:space="preserve">d) </w:t>
            </w:r>
            <w:r w:rsidRPr="005E6EFA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  <w:lang w:val="es-ES"/>
              </w:rPr>
              <w:t>Gestión del espacio:</w:t>
            </w:r>
          </w:p>
        </w:tc>
      </w:tr>
      <w:tr w:rsidR="005E0352" w:rsidRPr="005E6EFA" w14:paraId="09364DB5" w14:textId="77777777" w:rsidTr="00090958">
        <w:trPr>
          <w:trHeight w:val="182"/>
        </w:trPr>
        <w:tc>
          <w:tcPr>
            <w:tcW w:w="1548" w:type="pct"/>
          </w:tcPr>
          <w:p w14:paraId="17E313FB" w14:textId="77777777" w:rsidR="005E0352" w:rsidRPr="005E6EFA" w:rsidRDefault="005E0352" w:rsidP="00090958">
            <w:pPr>
              <w:pStyle w:val="Prrafodelista"/>
              <w:spacing w:after="0"/>
              <w:ind w:left="0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1. Propuesta de actividades </w:t>
            </w: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lastRenderedPageBreak/>
              <w:t>que se llevarán a cabo durante el evento</w:t>
            </w:r>
          </w:p>
        </w:tc>
        <w:tc>
          <w:tcPr>
            <w:tcW w:w="3452" w:type="pct"/>
          </w:tcPr>
          <w:p w14:paraId="7D82424C" w14:textId="61F9B920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lastRenderedPageBreak/>
              <w:t>[Descripción de la</w:t>
            </w:r>
            <w:r w:rsid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s</w:t>
            </w: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 xml:space="preserve"> actividades que se ha realizado en el espacio </w:t>
            </w: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lastRenderedPageBreak/>
              <w:t>detallando su funcionamiento y desarrollo. Además, deberá indicarse el producto/s al que se han vinculado las acciones]</w:t>
            </w:r>
          </w:p>
        </w:tc>
      </w:tr>
      <w:tr w:rsidR="005E0352" w:rsidRPr="005E6EFA" w14:paraId="4AE03512" w14:textId="77777777" w:rsidTr="00090958">
        <w:trPr>
          <w:trHeight w:val="182"/>
        </w:trPr>
        <w:tc>
          <w:tcPr>
            <w:tcW w:w="1548" w:type="pct"/>
          </w:tcPr>
          <w:p w14:paraId="034FC20B" w14:textId="77777777" w:rsidR="005E0352" w:rsidRPr="005E6EFA" w:rsidRDefault="005E0352" w:rsidP="00090958">
            <w:pPr>
              <w:pStyle w:val="Prrafodelista"/>
              <w:spacing w:after="0"/>
              <w:ind w:left="0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sz w:val="20"/>
                <w:szCs w:val="20"/>
                <w:lang w:val="es-ES"/>
              </w:rPr>
              <w:lastRenderedPageBreak/>
              <w:t>2. Personal dedicado a la atención del espacio (número de personas, horario, calificación)</w:t>
            </w:r>
          </w:p>
        </w:tc>
        <w:tc>
          <w:tcPr>
            <w:tcW w:w="3452" w:type="pct"/>
          </w:tcPr>
          <w:p w14:paraId="25D3D6B2" w14:textId="77777777" w:rsidR="005E0352" w:rsidRPr="005E6EFA" w:rsidRDefault="005E0352" w:rsidP="00090958">
            <w:pPr>
              <w:pStyle w:val="Prrafodelista"/>
              <w:tabs>
                <w:tab w:val="left" w:pos="3969"/>
              </w:tabs>
              <w:spacing w:after="0"/>
              <w:ind w:left="0"/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</w:pPr>
            <w:r w:rsidRPr="005E6EFA">
              <w:rPr>
                <w:rFonts w:ascii="Noto Sans" w:hAnsi="Noto Sans" w:cs="Noto Sans"/>
                <w:i/>
                <w:iCs/>
                <w:color w:val="0070C0"/>
                <w:sz w:val="20"/>
                <w:szCs w:val="20"/>
                <w:lang w:val="es-ES"/>
              </w:rPr>
              <w:t>[Indicar la formación/cualificación del personal, la uniformidad que llevarán, la cantidad de las personas que atenderán y el horario de atención]</w:t>
            </w:r>
          </w:p>
        </w:tc>
      </w:tr>
      <w:bookmarkEnd w:id="3"/>
    </w:tbl>
    <w:p w14:paraId="1660CC2F" w14:textId="77777777" w:rsidR="004C32F7" w:rsidRPr="005E6EFA" w:rsidRDefault="004C32F7" w:rsidP="004C32F7">
      <w:pPr>
        <w:widowControl w:val="0"/>
        <w:autoSpaceDE w:val="0"/>
        <w:autoSpaceDN w:val="0"/>
        <w:adjustRightInd w:val="0"/>
        <w:spacing w:after="200"/>
        <w:jc w:val="both"/>
        <w:rPr>
          <w:rFonts w:eastAsia="Times New Roman" w:cs="Noto Sans"/>
          <w:color w:val="000000"/>
          <w:lang w:val="es-ES" w:bidi="ca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1"/>
        <w:gridCol w:w="1971"/>
      </w:tblGrid>
      <w:tr w:rsidR="00685B95" w:rsidRPr="005E6EFA" w14:paraId="62908BFC" w14:textId="77777777" w:rsidTr="00B967E5">
        <w:trPr>
          <w:trHeight w:val="300"/>
        </w:trPr>
        <w:tc>
          <w:tcPr>
            <w:tcW w:w="10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A85D5FB" w14:textId="1F115A62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b/>
                <w:bCs/>
                <w:sz w:val="20"/>
                <w:szCs w:val="20"/>
                <w:lang w:val="es-ES"/>
              </w:rPr>
              <w:t>e) Inversión real destinada al espacio:</w:t>
            </w:r>
            <w:r w:rsidR="005E6EFA">
              <w:rPr>
                <w:rFonts w:cs="Noto Sans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5E6EFA">
              <w:rPr>
                <w:rFonts w:cs="Noto Sans"/>
                <w:sz w:val="20"/>
                <w:szCs w:val="20"/>
                <w:lang w:val="es-ES"/>
              </w:rPr>
              <w:t>para calcular el porcentaje de inversión, deberá indicarse el importe correspondiente al gasto real en la citada actuación, así como el importe de adjudicación indicado en el contrato.</w:t>
            </w:r>
          </w:p>
          <w:p w14:paraId="1B6ECCC9" w14:textId="261E031D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sz w:val="20"/>
                <w:szCs w:val="20"/>
                <w:lang w:val="es-ES"/>
              </w:rPr>
              <w:t>Dentro de estos gastos se podrán incluir: partidas abonadas por la entidad solicitante, por otras entidades colaboradas y/o partidas de intercambio, siempre que pueda acreditarse que han sido destinadas al evento y edición patrocinad</w:t>
            </w:r>
            <w:r w:rsidR="005E6EFA">
              <w:rPr>
                <w:rFonts w:cs="Noto Sans"/>
                <w:sz w:val="20"/>
                <w:szCs w:val="20"/>
                <w:lang w:val="es-ES"/>
              </w:rPr>
              <w:t>a</w:t>
            </w:r>
            <w:r w:rsidRPr="005E6EFA">
              <w:rPr>
                <w:rFonts w:cs="Noto Sans"/>
                <w:sz w:val="20"/>
                <w:szCs w:val="20"/>
                <w:lang w:val="es-ES"/>
              </w:rPr>
              <w:t>.</w:t>
            </w:r>
          </w:p>
          <w:p w14:paraId="04B30341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i/>
                <w:iCs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17C72699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7254D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  <w:lang w:val="es-ES"/>
              </w:rPr>
              <w:t>CONCEPTO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EE43F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  <w:lang w:val="es-ES"/>
              </w:rPr>
              <w:t>IMPORTE</w:t>
            </w:r>
          </w:p>
        </w:tc>
      </w:tr>
      <w:tr w:rsidR="00685B95" w:rsidRPr="005E6EFA" w14:paraId="42AD0A86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069AA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26D6F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7160F8A0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904C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7060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013E834A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0597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4840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46361182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5EA9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5CC0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144B2D92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8750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CECB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33A59016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FC34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1948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365B01F2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66EB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37CA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2ED6C505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67847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1340D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4560B5C5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12AF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6A16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1EFF9B7C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A1E62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C6AF2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220F46D0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CA828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BE4A4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483CA94A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C6E3B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DB103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42E466D1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569F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EA54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27135027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932A5" w14:textId="77777777" w:rsidR="00685B95" w:rsidRPr="005E6EFA" w:rsidRDefault="00685B95" w:rsidP="00B967E5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8D229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</w:p>
        </w:tc>
      </w:tr>
      <w:tr w:rsidR="00685B95" w:rsidRPr="005E6EFA" w14:paraId="33D78B59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6B92B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b/>
                <w:bCs/>
                <w:color w:val="000000"/>
                <w:sz w:val="20"/>
                <w:szCs w:val="20"/>
                <w:lang w:val="es-ES"/>
              </w:rPr>
              <w:t>TOTAL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A67A8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b/>
                <w:bCs/>
                <w:color w:val="000000"/>
                <w:sz w:val="20"/>
                <w:szCs w:val="20"/>
                <w:lang w:val="es-ES"/>
              </w:rPr>
              <w:t>00.000 €</w:t>
            </w:r>
          </w:p>
        </w:tc>
      </w:tr>
      <w:tr w:rsidR="00685B95" w:rsidRPr="005E6EFA" w14:paraId="5A8031F8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9DB6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color w:val="000000"/>
                <w:sz w:val="20"/>
                <w:szCs w:val="20"/>
                <w:lang w:val="es-ES"/>
              </w:rPr>
              <w:t>IMPORTE ADJUDICADO POR LA AETIB (según contrato)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3ACA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b/>
                <w:bCs/>
                <w:color w:val="000000"/>
                <w:sz w:val="20"/>
                <w:szCs w:val="20"/>
                <w:lang w:val="es-ES"/>
              </w:rPr>
              <w:t>00.000 €</w:t>
            </w:r>
          </w:p>
        </w:tc>
      </w:tr>
      <w:tr w:rsidR="00685B95" w:rsidRPr="005E6EFA" w14:paraId="2018DBBF" w14:textId="77777777" w:rsidTr="00B967E5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E817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color w:val="000000"/>
                <w:sz w:val="20"/>
                <w:szCs w:val="20"/>
                <w:lang w:val="es-ES"/>
              </w:rPr>
              <w:t>PORCENTAJE CON RELACIÓN AL IMPORTE ADJUDICADO POR LA AETIB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196A89" w14:textId="77777777" w:rsidR="00685B95" w:rsidRPr="005E6EFA" w:rsidRDefault="00685B95" w:rsidP="00B967E5">
            <w:pPr>
              <w:tabs>
                <w:tab w:val="left" w:pos="3969"/>
              </w:tabs>
              <w:jc w:val="right"/>
              <w:rPr>
                <w:rFonts w:cs="Noto Sans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5E6EFA">
              <w:rPr>
                <w:rFonts w:cs="Noto Sans"/>
                <w:b/>
                <w:bCs/>
                <w:color w:val="000000"/>
                <w:sz w:val="20"/>
                <w:szCs w:val="20"/>
                <w:lang w:val="es-ES"/>
              </w:rPr>
              <w:t>%</w:t>
            </w:r>
          </w:p>
        </w:tc>
      </w:tr>
    </w:tbl>
    <w:p w14:paraId="74B2EDEC" w14:textId="77777777" w:rsidR="005E0352" w:rsidRPr="005E6EFA" w:rsidRDefault="005E0352" w:rsidP="00A406DB">
      <w:pPr>
        <w:spacing w:after="240"/>
        <w:jc w:val="both"/>
        <w:rPr>
          <w:rFonts w:cs="Noto Sans"/>
          <w:b/>
          <w:bCs/>
          <w:lang w:val="es-ES"/>
        </w:rPr>
      </w:pPr>
    </w:p>
    <w:p w14:paraId="0F5E7824" w14:textId="77777777" w:rsidR="00A406DB" w:rsidRPr="005E6EFA" w:rsidRDefault="00A406DB" w:rsidP="00A406DB">
      <w:pPr>
        <w:spacing w:after="240"/>
        <w:jc w:val="both"/>
        <w:rPr>
          <w:rFonts w:cs="Noto Sans"/>
          <w:b/>
          <w:bCs/>
          <w:lang w:val="es-ES"/>
        </w:rPr>
      </w:pPr>
      <w:r w:rsidRPr="005E6EFA">
        <w:rPr>
          <w:rFonts w:cs="Noto Sans"/>
          <w:b/>
          <w:bCs/>
          <w:lang w:val="es-ES"/>
        </w:rPr>
        <w:t>DECLARACIÓN RESPONSABLE DE LA VERACIDAD DE LOS DATOS APORTADOS</w:t>
      </w:r>
    </w:p>
    <w:p w14:paraId="3633A4DE" w14:textId="77777777" w:rsidR="00A406DB" w:rsidRPr="005E6EFA" w:rsidRDefault="00A406DB" w:rsidP="00A406DB">
      <w:pPr>
        <w:spacing w:after="240"/>
        <w:jc w:val="both"/>
        <w:rPr>
          <w:rFonts w:cs="Noto Sans"/>
          <w:lang w:val="es-ES"/>
        </w:rPr>
      </w:pPr>
      <w:r w:rsidRPr="005E6EFA">
        <w:rPr>
          <w:rFonts w:cs="Noto Sans"/>
          <w:lang w:val="es-ES"/>
        </w:rPr>
        <w:t>Declaro que todos los datos contenidos en este documento, y la documentación adjunta, referidos a la justificación de la correcta ejecución en relación con la creación, construcción y gestión del espacio propio de la AETIB, dedicado en exclusiva a la marca de destino dentro del evento de referencia, son ciertos.</w:t>
      </w:r>
    </w:p>
    <w:p w14:paraId="76489D6E" w14:textId="77777777" w:rsidR="00102C28" w:rsidRPr="005E6EFA" w:rsidRDefault="00102C28" w:rsidP="00102C28">
      <w:pPr>
        <w:jc w:val="both"/>
        <w:rPr>
          <w:rFonts w:cs="Noto Sans"/>
          <w:sz w:val="20"/>
          <w:szCs w:val="20"/>
          <w:lang w:val="es-ES"/>
        </w:rPr>
      </w:pPr>
    </w:p>
    <w:p w14:paraId="5ACC7B6C" w14:textId="77777777" w:rsidR="00102C28" w:rsidRPr="005E6EFA" w:rsidRDefault="00102C28" w:rsidP="00102C28">
      <w:pPr>
        <w:jc w:val="both"/>
        <w:rPr>
          <w:rFonts w:cs="Noto Sans"/>
          <w:color w:val="000000"/>
          <w:lang w:val="es-ES"/>
        </w:rPr>
      </w:pPr>
      <w:r w:rsidRPr="005E6EFA">
        <w:rPr>
          <w:rFonts w:cs="Noto Sans"/>
          <w:color w:val="000000"/>
          <w:lang w:val="es-ES"/>
        </w:rPr>
        <w:t>Y para que conste, ante la Agencia de Estrategia Turística de las Islas Baleares (AETIB), firmo este documento,</w:t>
      </w:r>
    </w:p>
    <w:p w14:paraId="71A7BED0" w14:textId="77777777" w:rsidR="00102C28" w:rsidRPr="005E6EFA" w:rsidRDefault="00102C28" w:rsidP="00102C28">
      <w:pPr>
        <w:jc w:val="both"/>
        <w:rPr>
          <w:rFonts w:cs="Noto Sans"/>
          <w:color w:val="000000"/>
          <w:lang w:val="es-ES"/>
        </w:rPr>
      </w:pPr>
    </w:p>
    <w:p w14:paraId="4B5036EF" w14:textId="77777777" w:rsidR="00E33D03" w:rsidRPr="005E6EFA" w:rsidRDefault="00E33D03" w:rsidP="00102C28">
      <w:pPr>
        <w:jc w:val="both"/>
        <w:rPr>
          <w:rFonts w:cs="Noto Sans"/>
          <w:b/>
          <w:bCs/>
          <w:color w:val="000000"/>
          <w:lang w:val="es-ES"/>
        </w:rPr>
      </w:pPr>
    </w:p>
    <w:p w14:paraId="5F5854F3" w14:textId="77777777" w:rsidR="00297866" w:rsidRPr="005E6EFA" w:rsidRDefault="00297866" w:rsidP="001E2999">
      <w:pPr>
        <w:jc w:val="both"/>
        <w:rPr>
          <w:rFonts w:cs="Noto Sans"/>
          <w:lang w:val="es-ES"/>
        </w:rPr>
      </w:pPr>
      <w:r w:rsidRPr="005E6EFA">
        <w:rPr>
          <w:rFonts w:cs="Noto Sans"/>
          <w:lang w:val="es-ES"/>
        </w:rPr>
        <w:t>______________, a fecha de la firma electrónica</w:t>
      </w:r>
    </w:p>
    <w:p w14:paraId="5ABFDE38" w14:textId="77777777" w:rsidR="00297866" w:rsidRPr="005E6EFA" w:rsidRDefault="00297866" w:rsidP="001E2999">
      <w:pPr>
        <w:jc w:val="both"/>
        <w:rPr>
          <w:rFonts w:cs="Noto Sans"/>
          <w:lang w:val="es-ES"/>
        </w:rPr>
      </w:pPr>
      <w:r w:rsidRPr="005E6EFA">
        <w:rPr>
          <w:rFonts w:cs="Noto Sans"/>
          <w:lang w:val="es-ES"/>
        </w:rPr>
        <w:t>(firma electrónica)</w:t>
      </w:r>
    </w:p>
    <w:p w14:paraId="0DBCF26C" w14:textId="77777777" w:rsidR="001D29B0" w:rsidRPr="005E6EFA" w:rsidRDefault="001D29B0" w:rsidP="001E2999">
      <w:pPr>
        <w:jc w:val="both"/>
        <w:rPr>
          <w:rFonts w:cs="Noto Sans"/>
          <w:sz w:val="20"/>
          <w:szCs w:val="20"/>
          <w:lang w:val="es-ES"/>
        </w:rPr>
      </w:pPr>
    </w:p>
    <w:p w14:paraId="24ACD82D" w14:textId="77777777" w:rsidR="00297866" w:rsidRPr="005E6EFA" w:rsidRDefault="00297866" w:rsidP="001E2999">
      <w:pPr>
        <w:jc w:val="both"/>
        <w:rPr>
          <w:rFonts w:cs="Noto Sans"/>
          <w:sz w:val="20"/>
          <w:szCs w:val="20"/>
          <w:lang w:val="es-ES"/>
        </w:rPr>
      </w:pPr>
    </w:p>
    <w:sectPr w:rsidR="00297866" w:rsidRPr="005E6EFA" w:rsidSect="00050C9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388" w:right="849" w:bottom="851" w:left="1985" w:header="706" w:footer="3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A688E" w14:textId="77777777" w:rsidR="0061013A" w:rsidRDefault="0061013A" w:rsidP="002F3D33">
      <w:r>
        <w:separator/>
      </w:r>
    </w:p>
  </w:endnote>
  <w:endnote w:type="continuationSeparator" w:id="0">
    <w:p w14:paraId="68D7AA03" w14:textId="77777777" w:rsidR="0061013A" w:rsidRDefault="0061013A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8" w:type="dxa"/>
      <w:tblInd w:w="-44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05"/>
      <w:gridCol w:w="4389"/>
      <w:gridCol w:w="2604"/>
    </w:tblGrid>
    <w:tr w:rsidR="000E57B7" w:rsidRPr="00144C26" w14:paraId="66C45B79" w14:textId="77777777" w:rsidTr="00D33DFE">
      <w:trPr>
        <w:trHeight w:val="1078"/>
      </w:trPr>
      <w:tc>
        <w:tcPr>
          <w:tcW w:w="26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14B17D7" w14:textId="648EC29D" w:rsidR="001F14B6" w:rsidRPr="00B02067" w:rsidRDefault="001F14B6" w:rsidP="001F14B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</w:t>
          </w:r>
          <w:r w:rsidR="005E6EFA">
            <w:rPr>
              <w:rFonts w:ascii="Noto Sans" w:hAnsi="Noto Sans" w:cs="Noto Sans"/>
              <w:lang w:val="ca-ES"/>
            </w:rPr>
            <w:t>/</w:t>
          </w:r>
          <w:r>
            <w:rPr>
              <w:rFonts w:ascii="Noto Sans" w:hAnsi="Noto Sans" w:cs="Noto Sans"/>
              <w:lang w:val="ca-ES"/>
            </w:rPr>
            <w:t xml:space="preserve"> de Rita Levi, 4</w:t>
          </w:r>
        </w:p>
        <w:p w14:paraId="58DE515F" w14:textId="27EE6EFF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</w:t>
          </w:r>
          <w:r w:rsidR="005E6EFA">
            <w:rPr>
              <w:rFonts w:ascii="Noto Sans" w:hAnsi="Noto Sans" w:cs="Noto Sans"/>
              <w:lang w:val="ca-ES"/>
            </w:rPr>
            <w:t>c</w:t>
          </w:r>
          <w:r>
            <w:rPr>
              <w:rFonts w:ascii="Noto Sans" w:hAnsi="Noto Sans" w:cs="Noto Sans"/>
              <w:lang w:val="ca-ES"/>
            </w:rPr>
            <w:t xml:space="preserve"> Bit 07121 Palma</w:t>
          </w:r>
        </w:p>
        <w:p w14:paraId="63E4812D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503C891E" w14:textId="77777777" w:rsidR="000E57B7" w:rsidRPr="00144C26" w:rsidRDefault="001F14B6" w:rsidP="001F14B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389" w:type="dxa"/>
          <w:tcBorders>
            <w:top w:val="nil"/>
            <w:left w:val="nil"/>
            <w:bottom w:val="nil"/>
            <w:right w:val="nil"/>
          </w:tcBorders>
        </w:tcPr>
        <w:p w14:paraId="3D6521B6" w14:textId="77777777" w:rsidR="000E57B7" w:rsidRPr="00144C26" w:rsidRDefault="000E57B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60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BCB067A" w14:textId="77777777" w:rsidR="000E57B7" w:rsidRPr="00144C26" w:rsidRDefault="000E57B7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BF6CD5">
            <w:rPr>
              <w:rFonts w:ascii="Noto Sans" w:hAnsi="Noto Sans" w:cs="Noto Sans"/>
              <w:noProof/>
            </w:rPr>
            <w:t>1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15F61331" w14:textId="77777777" w:rsidR="000E57B7" w:rsidRPr="00144C26" w:rsidRDefault="000E57B7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6" w:type="dxa"/>
      <w:tblInd w:w="-6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598"/>
      <w:gridCol w:w="4381"/>
      <w:gridCol w:w="2597"/>
    </w:tblGrid>
    <w:tr w:rsidR="00025F46" w:rsidRPr="00144C26" w14:paraId="2106897A" w14:textId="77777777" w:rsidTr="00D33DFE">
      <w:trPr>
        <w:trHeight w:val="1202"/>
      </w:trPr>
      <w:tc>
        <w:tcPr>
          <w:tcW w:w="259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2696C93" w14:textId="1DBD3C04" w:rsidR="00025F46" w:rsidRPr="00B02067" w:rsidRDefault="00025F46" w:rsidP="00025F4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</w:t>
          </w:r>
          <w:r w:rsidR="005E6EFA">
            <w:rPr>
              <w:rFonts w:ascii="Noto Sans" w:hAnsi="Noto Sans" w:cs="Noto Sans"/>
              <w:lang w:val="ca-ES"/>
            </w:rPr>
            <w:t>/</w:t>
          </w:r>
          <w:r>
            <w:rPr>
              <w:rFonts w:ascii="Noto Sans" w:hAnsi="Noto Sans" w:cs="Noto Sans"/>
              <w:lang w:val="ca-ES"/>
            </w:rPr>
            <w:t xml:space="preserve"> de Rita Levi, 4</w:t>
          </w:r>
        </w:p>
        <w:p w14:paraId="31772064" w14:textId="6745E395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</w:t>
          </w:r>
          <w:r w:rsidR="005E6EFA">
            <w:rPr>
              <w:rFonts w:ascii="Noto Sans" w:hAnsi="Noto Sans" w:cs="Noto Sans"/>
              <w:lang w:val="ca-ES"/>
            </w:rPr>
            <w:t>rc</w:t>
          </w:r>
          <w:r>
            <w:rPr>
              <w:rFonts w:ascii="Noto Sans" w:hAnsi="Noto Sans" w:cs="Noto Sans"/>
              <w:lang w:val="ca-ES"/>
            </w:rPr>
            <w:t xml:space="preserve"> Bit 07121 Palma</w:t>
          </w:r>
        </w:p>
        <w:p w14:paraId="42225FC4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3BC0A7F6" w14:textId="77777777" w:rsidR="00025F46" w:rsidRPr="00144C26" w:rsidRDefault="00025F46" w:rsidP="00025F4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381" w:type="dxa"/>
          <w:tcBorders>
            <w:top w:val="nil"/>
            <w:left w:val="nil"/>
            <w:bottom w:val="nil"/>
            <w:right w:val="nil"/>
          </w:tcBorders>
        </w:tcPr>
        <w:p w14:paraId="68F86653" w14:textId="77777777" w:rsidR="00025F46" w:rsidRPr="00144C26" w:rsidRDefault="00025F46" w:rsidP="00025F46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59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C7A75D1" w14:textId="77777777" w:rsidR="00025F46" w:rsidRPr="00144C26" w:rsidRDefault="00025F46" w:rsidP="00025F4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12D4C9CA" w14:textId="77777777" w:rsidR="00025F46" w:rsidRPr="00144C26" w:rsidRDefault="00025F46" w:rsidP="00025F46">
    <w:pPr>
      <w:pStyle w:val="Piedepgina"/>
      <w:rPr>
        <w:rFonts w:cs="Noto Sans"/>
        <w:sz w:val="15"/>
        <w:szCs w:val="15"/>
      </w:rPr>
    </w:pPr>
  </w:p>
  <w:p w14:paraId="084E1444" w14:textId="77777777" w:rsidR="000E57B7" w:rsidRPr="00901173" w:rsidRDefault="000E57B7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827CC" w14:textId="77777777" w:rsidR="0061013A" w:rsidRDefault="0061013A" w:rsidP="002F3D33">
      <w:r>
        <w:separator/>
      </w:r>
    </w:p>
  </w:footnote>
  <w:footnote w:type="continuationSeparator" w:id="0">
    <w:p w14:paraId="1E8ACB9B" w14:textId="77777777" w:rsidR="0061013A" w:rsidRDefault="0061013A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DD7F" w14:textId="77777777" w:rsidR="009647FF" w:rsidRDefault="00050C9E" w:rsidP="001A1B43">
    <w:pPr>
      <w:pStyle w:val="Encabezado"/>
      <w:tabs>
        <w:tab w:val="clear" w:pos="8504"/>
        <w:tab w:val="right" w:pos="9356"/>
      </w:tabs>
      <w:ind w:right="-85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26135D" wp14:editId="1EC19E0B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27380" cy="886460"/>
          <wp:effectExtent l="0" t="0" r="0" b="0"/>
          <wp:wrapNone/>
          <wp:docPr id="1688898986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EC587E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290BCC0A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449F759F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3470345F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4F95F1A9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4664AF5E" w14:textId="77777777" w:rsidR="000E57B7" w:rsidRDefault="000E57B7" w:rsidP="001A1B43">
    <w:pPr>
      <w:pStyle w:val="Encabezado"/>
      <w:tabs>
        <w:tab w:val="clear" w:pos="8504"/>
        <w:tab w:val="right" w:pos="9356"/>
      </w:tabs>
      <w:ind w:right="-8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DF6CE" w14:textId="77777777" w:rsidR="009647FF" w:rsidRDefault="007A0C0B" w:rsidP="007C61DB">
    <w:pPr>
      <w:pStyle w:val="Encabezado"/>
      <w:ind w:left="-709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2DBEC07" wp14:editId="505945C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5678754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4"/>
  </w:num>
  <w:num w:numId="2" w16cid:durableId="867445528">
    <w:abstractNumId w:val="3"/>
  </w:num>
  <w:num w:numId="3" w16cid:durableId="2138909402">
    <w:abstractNumId w:val="21"/>
  </w:num>
  <w:num w:numId="4" w16cid:durableId="506019478">
    <w:abstractNumId w:val="8"/>
  </w:num>
  <w:num w:numId="5" w16cid:durableId="893614503">
    <w:abstractNumId w:val="1"/>
  </w:num>
  <w:num w:numId="6" w16cid:durableId="1374117193">
    <w:abstractNumId w:val="17"/>
  </w:num>
  <w:num w:numId="7" w16cid:durableId="2106925798">
    <w:abstractNumId w:val="19"/>
  </w:num>
  <w:num w:numId="8" w16cid:durableId="93789254">
    <w:abstractNumId w:val="12"/>
  </w:num>
  <w:num w:numId="9" w16cid:durableId="1602835466">
    <w:abstractNumId w:val="14"/>
  </w:num>
  <w:num w:numId="10" w16cid:durableId="1344819532">
    <w:abstractNumId w:val="10"/>
  </w:num>
  <w:num w:numId="11" w16cid:durableId="202788832">
    <w:abstractNumId w:val="16"/>
  </w:num>
  <w:num w:numId="12" w16cid:durableId="128137966">
    <w:abstractNumId w:val="7"/>
  </w:num>
  <w:num w:numId="13" w16cid:durableId="1907377045">
    <w:abstractNumId w:val="9"/>
  </w:num>
  <w:num w:numId="14" w16cid:durableId="1844708489">
    <w:abstractNumId w:val="20"/>
  </w:num>
  <w:num w:numId="15" w16cid:durableId="483355390">
    <w:abstractNumId w:val="4"/>
  </w:num>
  <w:num w:numId="16" w16cid:durableId="1583373173">
    <w:abstractNumId w:val="13"/>
  </w:num>
  <w:num w:numId="17" w16cid:durableId="1840152321">
    <w:abstractNumId w:val="5"/>
  </w:num>
  <w:num w:numId="18" w16cid:durableId="383331552">
    <w:abstractNumId w:val="2"/>
  </w:num>
  <w:num w:numId="19" w16cid:durableId="1394504616">
    <w:abstractNumId w:val="4"/>
  </w:num>
  <w:num w:numId="20" w16cid:durableId="1252818553">
    <w:abstractNumId w:val="18"/>
  </w:num>
  <w:num w:numId="21" w16cid:durableId="872619003">
    <w:abstractNumId w:val="0"/>
  </w:num>
  <w:num w:numId="22" w16cid:durableId="1794246558">
    <w:abstractNumId w:val="11"/>
  </w:num>
  <w:num w:numId="23" w16cid:durableId="1945114530">
    <w:abstractNumId w:val="15"/>
  </w:num>
  <w:num w:numId="24" w16cid:durableId="1926760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C9E"/>
    <w:rsid w:val="00050D54"/>
    <w:rsid w:val="00070F98"/>
    <w:rsid w:val="00074F0B"/>
    <w:rsid w:val="000846EB"/>
    <w:rsid w:val="0009009F"/>
    <w:rsid w:val="00090C9E"/>
    <w:rsid w:val="00092B9B"/>
    <w:rsid w:val="000950E0"/>
    <w:rsid w:val="000A7669"/>
    <w:rsid w:val="000A77F5"/>
    <w:rsid w:val="000B1813"/>
    <w:rsid w:val="000B184C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44C26"/>
    <w:rsid w:val="00151F9C"/>
    <w:rsid w:val="00152BF7"/>
    <w:rsid w:val="00181DDC"/>
    <w:rsid w:val="001A1B43"/>
    <w:rsid w:val="001B4283"/>
    <w:rsid w:val="001C521E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20001D"/>
    <w:rsid w:val="002036DA"/>
    <w:rsid w:val="002079B4"/>
    <w:rsid w:val="00211119"/>
    <w:rsid w:val="0021502E"/>
    <w:rsid w:val="00217D98"/>
    <w:rsid w:val="00222923"/>
    <w:rsid w:val="002236BE"/>
    <w:rsid w:val="002266B1"/>
    <w:rsid w:val="00231FB2"/>
    <w:rsid w:val="002502C7"/>
    <w:rsid w:val="0025079D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7840"/>
    <w:rsid w:val="00364D93"/>
    <w:rsid w:val="00373894"/>
    <w:rsid w:val="00380551"/>
    <w:rsid w:val="00380A28"/>
    <w:rsid w:val="00381863"/>
    <w:rsid w:val="003866E4"/>
    <w:rsid w:val="00392DD5"/>
    <w:rsid w:val="003A0C96"/>
    <w:rsid w:val="003B30C5"/>
    <w:rsid w:val="003B3312"/>
    <w:rsid w:val="003B383F"/>
    <w:rsid w:val="003B662A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25AE5"/>
    <w:rsid w:val="004301A0"/>
    <w:rsid w:val="00431A5E"/>
    <w:rsid w:val="00440F54"/>
    <w:rsid w:val="004427A4"/>
    <w:rsid w:val="00447162"/>
    <w:rsid w:val="00447632"/>
    <w:rsid w:val="00452C91"/>
    <w:rsid w:val="004532DB"/>
    <w:rsid w:val="00466660"/>
    <w:rsid w:val="00466CDE"/>
    <w:rsid w:val="00481D3C"/>
    <w:rsid w:val="00485578"/>
    <w:rsid w:val="0049095F"/>
    <w:rsid w:val="00493D77"/>
    <w:rsid w:val="004950AE"/>
    <w:rsid w:val="004C32F7"/>
    <w:rsid w:val="004C5A32"/>
    <w:rsid w:val="004C6BE5"/>
    <w:rsid w:val="004D2A64"/>
    <w:rsid w:val="004E0EA5"/>
    <w:rsid w:val="004E7AE7"/>
    <w:rsid w:val="004F371F"/>
    <w:rsid w:val="0050440F"/>
    <w:rsid w:val="00512C78"/>
    <w:rsid w:val="00520647"/>
    <w:rsid w:val="00543798"/>
    <w:rsid w:val="00552E7A"/>
    <w:rsid w:val="005622F6"/>
    <w:rsid w:val="00574AA6"/>
    <w:rsid w:val="00592127"/>
    <w:rsid w:val="005A0472"/>
    <w:rsid w:val="005A4102"/>
    <w:rsid w:val="005B0C11"/>
    <w:rsid w:val="005B30BE"/>
    <w:rsid w:val="005B7141"/>
    <w:rsid w:val="005C057F"/>
    <w:rsid w:val="005C7C2B"/>
    <w:rsid w:val="005D32A2"/>
    <w:rsid w:val="005D40DC"/>
    <w:rsid w:val="005D4AC4"/>
    <w:rsid w:val="005E0352"/>
    <w:rsid w:val="005E3236"/>
    <w:rsid w:val="005E388E"/>
    <w:rsid w:val="005E4155"/>
    <w:rsid w:val="005E6EFA"/>
    <w:rsid w:val="005F04A4"/>
    <w:rsid w:val="006013FF"/>
    <w:rsid w:val="00604A2E"/>
    <w:rsid w:val="0061013A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2675"/>
    <w:rsid w:val="00674368"/>
    <w:rsid w:val="006776B5"/>
    <w:rsid w:val="00680320"/>
    <w:rsid w:val="00685B95"/>
    <w:rsid w:val="00695592"/>
    <w:rsid w:val="00695B9E"/>
    <w:rsid w:val="00697730"/>
    <w:rsid w:val="006A3CEC"/>
    <w:rsid w:val="006A44A5"/>
    <w:rsid w:val="006B0F00"/>
    <w:rsid w:val="006B13BE"/>
    <w:rsid w:val="006B4CEB"/>
    <w:rsid w:val="006C1F5B"/>
    <w:rsid w:val="006C25FF"/>
    <w:rsid w:val="006C5013"/>
    <w:rsid w:val="006E2165"/>
    <w:rsid w:val="006E6A1E"/>
    <w:rsid w:val="006E700A"/>
    <w:rsid w:val="006E7C43"/>
    <w:rsid w:val="006F09FA"/>
    <w:rsid w:val="006F0D2E"/>
    <w:rsid w:val="006F1D32"/>
    <w:rsid w:val="0071620A"/>
    <w:rsid w:val="0072100A"/>
    <w:rsid w:val="007265EF"/>
    <w:rsid w:val="007428FC"/>
    <w:rsid w:val="0074473A"/>
    <w:rsid w:val="00750C99"/>
    <w:rsid w:val="00752DEE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A0C0B"/>
    <w:rsid w:val="007A3592"/>
    <w:rsid w:val="007B3783"/>
    <w:rsid w:val="007B40AF"/>
    <w:rsid w:val="007C61DB"/>
    <w:rsid w:val="007D0849"/>
    <w:rsid w:val="007D2B86"/>
    <w:rsid w:val="007D487C"/>
    <w:rsid w:val="007D69E7"/>
    <w:rsid w:val="007D6C15"/>
    <w:rsid w:val="007E0BF2"/>
    <w:rsid w:val="007E509C"/>
    <w:rsid w:val="007F36BC"/>
    <w:rsid w:val="007F6F4F"/>
    <w:rsid w:val="007F786C"/>
    <w:rsid w:val="00802B27"/>
    <w:rsid w:val="00806225"/>
    <w:rsid w:val="0081333C"/>
    <w:rsid w:val="0083573F"/>
    <w:rsid w:val="008413FC"/>
    <w:rsid w:val="00842E51"/>
    <w:rsid w:val="008442CE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38D"/>
    <w:rsid w:val="0093091E"/>
    <w:rsid w:val="00941927"/>
    <w:rsid w:val="009514D5"/>
    <w:rsid w:val="0095520E"/>
    <w:rsid w:val="00963788"/>
    <w:rsid w:val="009647F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053B1"/>
    <w:rsid w:val="00A12B1B"/>
    <w:rsid w:val="00A16050"/>
    <w:rsid w:val="00A17FB5"/>
    <w:rsid w:val="00A2137F"/>
    <w:rsid w:val="00A22188"/>
    <w:rsid w:val="00A24F99"/>
    <w:rsid w:val="00A31C73"/>
    <w:rsid w:val="00A32066"/>
    <w:rsid w:val="00A406DB"/>
    <w:rsid w:val="00A41180"/>
    <w:rsid w:val="00A44524"/>
    <w:rsid w:val="00A45203"/>
    <w:rsid w:val="00A503A0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6E68"/>
    <w:rsid w:val="00B02067"/>
    <w:rsid w:val="00B049DA"/>
    <w:rsid w:val="00B2463B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86DE2"/>
    <w:rsid w:val="00B87F1F"/>
    <w:rsid w:val="00B94DDC"/>
    <w:rsid w:val="00B96B23"/>
    <w:rsid w:val="00BA5DF3"/>
    <w:rsid w:val="00BF3976"/>
    <w:rsid w:val="00BF6CD5"/>
    <w:rsid w:val="00C004FA"/>
    <w:rsid w:val="00C0105E"/>
    <w:rsid w:val="00C02C56"/>
    <w:rsid w:val="00C11E49"/>
    <w:rsid w:val="00C168B0"/>
    <w:rsid w:val="00C24228"/>
    <w:rsid w:val="00C30964"/>
    <w:rsid w:val="00C36227"/>
    <w:rsid w:val="00C504D7"/>
    <w:rsid w:val="00C52FA7"/>
    <w:rsid w:val="00C55CCB"/>
    <w:rsid w:val="00C6481A"/>
    <w:rsid w:val="00C745D2"/>
    <w:rsid w:val="00C77D5C"/>
    <w:rsid w:val="00C8354A"/>
    <w:rsid w:val="00C94A6B"/>
    <w:rsid w:val="00CA0450"/>
    <w:rsid w:val="00CA6CC9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2F08"/>
    <w:rsid w:val="00D0530C"/>
    <w:rsid w:val="00D12B6D"/>
    <w:rsid w:val="00D203E5"/>
    <w:rsid w:val="00D26C35"/>
    <w:rsid w:val="00D27968"/>
    <w:rsid w:val="00D33DFE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73D8"/>
    <w:rsid w:val="00DD7696"/>
    <w:rsid w:val="00DF0E12"/>
    <w:rsid w:val="00DF1750"/>
    <w:rsid w:val="00DF1C34"/>
    <w:rsid w:val="00DF2AFF"/>
    <w:rsid w:val="00DF2FDD"/>
    <w:rsid w:val="00DF7C2E"/>
    <w:rsid w:val="00E01549"/>
    <w:rsid w:val="00E0740D"/>
    <w:rsid w:val="00E14A7D"/>
    <w:rsid w:val="00E16ABC"/>
    <w:rsid w:val="00E21558"/>
    <w:rsid w:val="00E3324B"/>
    <w:rsid w:val="00E33D03"/>
    <w:rsid w:val="00E374D7"/>
    <w:rsid w:val="00E4171B"/>
    <w:rsid w:val="00E41BBE"/>
    <w:rsid w:val="00E560BA"/>
    <w:rsid w:val="00E57788"/>
    <w:rsid w:val="00E617FC"/>
    <w:rsid w:val="00E63070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25111"/>
    <w:rsid w:val="00F36D27"/>
    <w:rsid w:val="00F56F96"/>
    <w:rsid w:val="00F62DA3"/>
    <w:rsid w:val="00F635B5"/>
    <w:rsid w:val="00F67C6F"/>
    <w:rsid w:val="00F702BF"/>
    <w:rsid w:val="00F80160"/>
    <w:rsid w:val="00F804B5"/>
    <w:rsid w:val="00F8108E"/>
    <w:rsid w:val="00F855D0"/>
    <w:rsid w:val="00F8738C"/>
    <w:rsid w:val="00F87AC0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A37D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link w:val="PrrafodelistaCar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character" w:customStyle="1" w:styleId="PrrafodelistaCar">
    <w:name w:val="Párrafo de lista Car"/>
    <w:link w:val="Prrafodelista"/>
    <w:locked/>
    <w:rsid w:val="005E0352"/>
    <w:rPr>
      <w:rFonts w:ascii="Legacy Sans ITC Book" w:eastAsia="Times New Roman" w:hAnsi="Legacy Sans ITC Book"/>
      <w:color w:val="000000"/>
      <w:sz w:val="24"/>
      <w:szCs w:val="24"/>
      <w:lang w:val="ca-ES" w:eastAsia="en-U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ECE22F-EECD-4921-9811-DE2EC5C3D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0E6BD4-67EE-4A35-909E-049AADB45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73</TotalTime>
  <Pages>3</Pages>
  <Words>482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Sandra Díaz Juan</cp:lastModifiedBy>
  <cp:revision>18</cp:revision>
  <cp:lastPrinted>2018-08-30T08:13:00Z</cp:lastPrinted>
  <dcterms:created xsi:type="dcterms:W3CDTF">2024-11-18T18:05:00Z</dcterms:created>
  <dcterms:modified xsi:type="dcterms:W3CDTF">2026-09-28T08:55:00Z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