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967"/>
        <w:tblW w:w="2836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6"/>
      </w:tblGrid>
      <w:tr w:rsidR="00B045C2" w:rsidRPr="00D32D3D" w14:paraId="2FA4E791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4B023B2C" w14:textId="1F58D3A8" w:rsidR="00B045C2" w:rsidRPr="00D32D3D" w:rsidRDefault="00B045C2" w:rsidP="00334492">
            <w:pPr>
              <w:rPr>
                <w:rFonts w:cs="Noto Sans"/>
                <w:b/>
                <w:sz w:val="18"/>
                <w:szCs w:val="18"/>
                <w:highlight w:val="red"/>
              </w:rPr>
            </w:pPr>
            <w:bookmarkStart w:id="0" w:name="_Hlk153531317"/>
            <w:r w:rsidRPr="00D32D3D">
              <w:rPr>
                <w:rFonts w:cs="Noto Sans"/>
                <w:bCs/>
                <w:sz w:val="18"/>
                <w:szCs w:val="18"/>
              </w:rPr>
              <w:t>Expedient</w:t>
            </w:r>
            <w:r w:rsidR="00B236E7" w:rsidRPr="00D32D3D">
              <w:rPr>
                <w:rFonts w:cs="Noto Sans"/>
                <w:bCs/>
                <w:sz w:val="18"/>
                <w:szCs w:val="18"/>
              </w:rPr>
              <w:t>e</w:t>
            </w:r>
            <w:r w:rsidRPr="00D32D3D">
              <w:rPr>
                <w:rFonts w:cs="Noto Sans"/>
                <w:bCs/>
                <w:sz w:val="18"/>
                <w:szCs w:val="18"/>
              </w:rPr>
              <w:t>:</w:t>
            </w:r>
            <w:r w:rsidRPr="00D32D3D">
              <w:rPr>
                <w:rFonts w:cs="Noto Sans"/>
                <w:b/>
                <w:sz w:val="18"/>
                <w:szCs w:val="18"/>
              </w:rPr>
              <w:t xml:space="preserve"> </w:t>
            </w:r>
            <w:r w:rsidRPr="00D32D3D">
              <w:rPr>
                <w:rFonts w:cs="Noto Sans"/>
                <w:bCs/>
                <w:color w:val="4472C4" w:themeColor="accent1"/>
                <w:sz w:val="18"/>
                <w:szCs w:val="18"/>
              </w:rPr>
              <w:t>0</w:t>
            </w:r>
            <w:r w:rsidR="00556897" w:rsidRPr="00D32D3D">
              <w:rPr>
                <w:rFonts w:cs="Noto Sans"/>
                <w:bCs/>
                <w:color w:val="4472C4" w:themeColor="accent1"/>
                <w:sz w:val="18"/>
                <w:szCs w:val="18"/>
              </w:rPr>
              <w:t>3</w:t>
            </w:r>
            <w:r w:rsidRPr="00D32D3D">
              <w:rPr>
                <w:rFonts w:cs="Noto Sans"/>
                <w:bCs/>
                <w:color w:val="4472C4" w:themeColor="accent1"/>
                <w:sz w:val="18"/>
                <w:szCs w:val="18"/>
              </w:rPr>
              <w:t>-xx/</w:t>
            </w:r>
            <w:proofErr w:type="spellStart"/>
            <w:r w:rsidRPr="00D32D3D">
              <w:rPr>
                <w:rFonts w:cs="Noto Sans"/>
                <w:bCs/>
                <w:color w:val="4472C4" w:themeColor="accent1"/>
                <w:sz w:val="18"/>
                <w:szCs w:val="18"/>
              </w:rPr>
              <w:t>xxxx-xxxxx</w:t>
            </w:r>
            <w:proofErr w:type="spellEnd"/>
          </w:p>
        </w:tc>
      </w:tr>
      <w:tr w:rsidR="00B045C2" w:rsidRPr="00D32D3D" w14:paraId="197313B4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45484AF" w14:textId="56532914" w:rsidR="00B045C2" w:rsidRPr="00D32D3D" w:rsidRDefault="00B045C2" w:rsidP="00334492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32D3D">
              <w:rPr>
                <w:color w:val="000000"/>
                <w:sz w:val="18"/>
                <w:szCs w:val="18"/>
                <w:shd w:val="clear" w:color="auto" w:fill="FFFFFF"/>
              </w:rPr>
              <w:t>C</w:t>
            </w:r>
            <w:r w:rsidR="00B236E7" w:rsidRPr="00D32D3D">
              <w:rPr>
                <w:color w:val="000000"/>
                <w:sz w:val="18"/>
                <w:szCs w:val="18"/>
                <w:shd w:val="clear" w:color="auto" w:fill="FFFFFF"/>
              </w:rPr>
              <w:t>ódigo</w:t>
            </w:r>
            <w:r w:rsidRPr="00D32D3D">
              <w:rPr>
                <w:color w:val="000000"/>
                <w:sz w:val="18"/>
                <w:szCs w:val="18"/>
                <w:shd w:val="clear" w:color="auto" w:fill="FFFFFF"/>
              </w:rPr>
              <w:t xml:space="preserve"> SIA: </w:t>
            </w:r>
            <w:r w:rsidR="00556897" w:rsidRPr="00D32D3D">
              <w:rPr>
                <w:color w:val="000000"/>
                <w:sz w:val="18"/>
                <w:szCs w:val="18"/>
                <w:shd w:val="clear" w:color="auto" w:fill="FFFFFF"/>
              </w:rPr>
              <w:t>3289505</w:t>
            </w:r>
          </w:p>
        </w:tc>
      </w:tr>
      <w:tr w:rsidR="00B045C2" w:rsidRPr="00D32D3D" w14:paraId="7CD0772A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EC7A9F8" w14:textId="4F5BC991" w:rsidR="00B045C2" w:rsidRPr="00D32D3D" w:rsidRDefault="00B045C2" w:rsidP="00334492">
            <w:pPr>
              <w:rPr>
                <w:color w:val="000000"/>
                <w:sz w:val="18"/>
                <w:szCs w:val="18"/>
                <w:highlight w:val="red"/>
              </w:rPr>
            </w:pPr>
            <w:r w:rsidRPr="00D32D3D">
              <w:rPr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  <w:bookmarkEnd w:id="0"/>
      </w:tr>
    </w:tbl>
    <w:p w14:paraId="1DD24010" w14:textId="77777777" w:rsidR="00CA2CC0" w:rsidRPr="00D32D3D" w:rsidRDefault="00CA2CC0" w:rsidP="00CA2CC0">
      <w:pPr>
        <w:jc w:val="center"/>
        <w:rPr>
          <w:b/>
          <w:bCs/>
          <w:color w:val="FF0000"/>
        </w:rPr>
      </w:pPr>
    </w:p>
    <w:p w14:paraId="25F071A4" w14:textId="34B7F099" w:rsidR="00CA2CC0" w:rsidRPr="00D32D3D" w:rsidRDefault="00CA2CC0" w:rsidP="00CA2CC0">
      <w:pPr>
        <w:ind w:left="-567"/>
        <w:jc w:val="center"/>
        <w:rPr>
          <w:b/>
          <w:bCs/>
        </w:rPr>
      </w:pPr>
      <w:r w:rsidRPr="00D32D3D">
        <w:rPr>
          <w:b/>
          <w:bCs/>
        </w:rPr>
        <w:t>AN</w:t>
      </w:r>
      <w:r w:rsidR="00B236E7" w:rsidRPr="00D32D3D">
        <w:rPr>
          <w:b/>
          <w:bCs/>
        </w:rPr>
        <w:t>EXO</w:t>
      </w:r>
      <w:r w:rsidRPr="00D32D3D">
        <w:rPr>
          <w:b/>
          <w:bCs/>
        </w:rPr>
        <w:t xml:space="preserve"> B – LOCALI</w:t>
      </w:r>
      <w:r w:rsidR="00B236E7" w:rsidRPr="00D32D3D">
        <w:rPr>
          <w:b/>
          <w:bCs/>
        </w:rPr>
        <w:t>ZACIÓN DEL EXPEDIENTE EN LA AETI</w:t>
      </w:r>
      <w:r w:rsidRPr="00D32D3D">
        <w:rPr>
          <w:b/>
          <w:bCs/>
        </w:rPr>
        <w:t>B</w:t>
      </w:r>
    </w:p>
    <w:p w14:paraId="68890D0C" w14:textId="77777777" w:rsidR="00CA2CC0" w:rsidRPr="00D32D3D" w:rsidRDefault="00CA2CC0" w:rsidP="00CA2CC0">
      <w:pPr>
        <w:ind w:left="-567"/>
        <w:jc w:val="center"/>
        <w:rPr>
          <w:b/>
          <w:bCs/>
        </w:rPr>
      </w:pPr>
    </w:p>
    <w:p w14:paraId="14447387" w14:textId="3937AC5F" w:rsidR="00CA2CC0" w:rsidRPr="00D32D3D" w:rsidRDefault="00CA2CC0" w:rsidP="00CA2CC0">
      <w:r w:rsidRPr="00D32D3D">
        <w:t>Comunicació</w:t>
      </w:r>
      <w:r w:rsidR="00B236E7" w:rsidRPr="00D32D3D">
        <w:t>n</w:t>
      </w:r>
      <w:r w:rsidRPr="00D32D3D">
        <w:t xml:space="preserve"> identificativa de documentació</w:t>
      </w:r>
      <w:r w:rsidR="00B236E7" w:rsidRPr="00D32D3D">
        <w:t>n</w:t>
      </w:r>
      <w:r w:rsidRPr="00D32D3D">
        <w:t xml:space="preserve"> en poder de l</w:t>
      </w:r>
      <w:r w:rsidR="00B236E7" w:rsidRPr="00D32D3D">
        <w:t xml:space="preserve">a </w:t>
      </w:r>
      <w:r w:rsidRPr="00D32D3D">
        <w:t>Ag</w:t>
      </w:r>
      <w:r w:rsidR="00B236E7" w:rsidRPr="00D32D3D">
        <w:t>e</w:t>
      </w:r>
      <w:r w:rsidRPr="00D32D3D">
        <w:t>ncia d</w:t>
      </w:r>
      <w:r w:rsidR="00B236E7" w:rsidRPr="00D32D3D">
        <w:t>e E</w:t>
      </w:r>
      <w:r w:rsidRPr="00D32D3D">
        <w:t>strat</w:t>
      </w:r>
      <w:r w:rsidR="00B236E7" w:rsidRPr="00D32D3D">
        <w:t>e</w:t>
      </w:r>
      <w:r w:rsidRPr="00D32D3D">
        <w:t>gia Turística de les Illes Balears</w:t>
      </w:r>
    </w:p>
    <w:p w14:paraId="2110B871" w14:textId="77777777" w:rsidR="00CA2CC0" w:rsidRPr="00D32D3D" w:rsidRDefault="00CA2CC0" w:rsidP="00CA2CC0">
      <w:pPr>
        <w:jc w:val="center"/>
        <w:rPr>
          <w:b/>
          <w:bCs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CA2CC0" w:rsidRPr="00D32D3D" w14:paraId="628FE71B" w14:textId="77777777" w:rsidTr="00E30025">
        <w:tc>
          <w:tcPr>
            <w:tcW w:w="7774" w:type="dxa"/>
          </w:tcPr>
          <w:p w14:paraId="19809BF2" w14:textId="24F5FDD9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  <w:b/>
                <w:bCs/>
              </w:rPr>
              <w:t>REPRESENTANT</w:t>
            </w:r>
            <w:r w:rsidR="00B236E7" w:rsidRPr="00D32D3D">
              <w:rPr>
                <w:rFonts w:ascii="Noto Sans" w:hAnsi="Noto Sans" w:cs="Noto Sans"/>
                <w:b/>
                <w:bCs/>
              </w:rPr>
              <w:t>E</w:t>
            </w:r>
            <w:r w:rsidRPr="00D32D3D">
              <w:rPr>
                <w:rFonts w:ascii="Noto Sans" w:hAnsi="Noto Sans" w:cs="Noto Sans"/>
                <w:b/>
                <w:bCs/>
              </w:rPr>
              <w:t>:</w:t>
            </w:r>
            <w:r w:rsidRPr="00D32D3D">
              <w:rPr>
                <w:rFonts w:ascii="Noto Sans" w:hAnsi="Noto Sans" w:cs="Noto Sans"/>
              </w:rPr>
              <w:t xml:space="preserve"> </w:t>
            </w:r>
            <w:r w:rsidRPr="00D32D3D">
              <w:rPr>
                <w:rFonts w:ascii="Noto Sans" w:hAnsi="Noto Sans" w:cs="Noto Sans"/>
                <w:color w:val="4472C4" w:themeColor="accent1"/>
              </w:rPr>
              <w:t>[Indicar el nom</w:t>
            </w:r>
            <w:r w:rsidR="00B236E7" w:rsidRPr="00D32D3D">
              <w:rPr>
                <w:rFonts w:ascii="Noto Sans" w:hAnsi="Noto Sans" w:cs="Noto Sans"/>
                <w:color w:val="4472C4" w:themeColor="accent1"/>
              </w:rPr>
              <w:t>bre</w:t>
            </w:r>
            <w:r w:rsidRPr="00D32D3D">
              <w:rPr>
                <w:rFonts w:ascii="Noto Sans" w:hAnsi="Noto Sans" w:cs="Noto Sans"/>
                <w:color w:val="4472C4" w:themeColor="accent1"/>
              </w:rPr>
              <w:t xml:space="preserve"> del representant</w:t>
            </w:r>
            <w:r w:rsidR="00B236E7" w:rsidRPr="00D32D3D">
              <w:rPr>
                <w:rFonts w:ascii="Noto Sans" w:hAnsi="Noto Sans" w:cs="Noto Sans"/>
                <w:color w:val="4472C4" w:themeColor="accent1"/>
              </w:rPr>
              <w:t>e</w:t>
            </w:r>
            <w:r w:rsidRPr="00D32D3D">
              <w:rPr>
                <w:rFonts w:ascii="Noto Sans" w:hAnsi="Noto Sans" w:cs="Noto Sans"/>
                <w:color w:val="4472C4" w:themeColor="accent1"/>
              </w:rPr>
              <w:t xml:space="preserve"> legal de l</w:t>
            </w:r>
            <w:r w:rsidR="00B236E7" w:rsidRPr="00D32D3D">
              <w:rPr>
                <w:rFonts w:ascii="Noto Sans" w:hAnsi="Noto Sans" w:cs="Noto Sans"/>
                <w:color w:val="4472C4" w:themeColor="accent1"/>
              </w:rPr>
              <w:t>a entidad</w:t>
            </w:r>
            <w:r w:rsidRPr="00D32D3D">
              <w:rPr>
                <w:rFonts w:ascii="Noto Sans" w:hAnsi="Noto Sans" w:cs="Noto Sans"/>
                <w:color w:val="4472C4" w:themeColor="accent1"/>
              </w:rPr>
              <w:t>]</w:t>
            </w:r>
          </w:p>
          <w:p w14:paraId="75EB6508" w14:textId="77777777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CA2CC0" w:rsidRPr="00D32D3D" w14:paraId="6C1EBE5A" w14:textId="77777777" w:rsidTr="00E30025">
        <w:tc>
          <w:tcPr>
            <w:tcW w:w="7774" w:type="dxa"/>
          </w:tcPr>
          <w:p w14:paraId="45A1D2BF" w14:textId="24EF7FCC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  <w:b/>
                <w:bCs/>
              </w:rPr>
              <w:t>DNI/NIE:</w:t>
            </w:r>
            <w:r w:rsidRPr="00D32D3D">
              <w:rPr>
                <w:rFonts w:ascii="Noto Sans" w:hAnsi="Noto Sans" w:cs="Noto Sans"/>
              </w:rPr>
              <w:t xml:space="preserve"> </w:t>
            </w:r>
            <w:r w:rsidRPr="00D32D3D">
              <w:rPr>
                <w:rFonts w:ascii="Noto Sans" w:hAnsi="Noto Sans" w:cs="Noto Sans"/>
                <w:color w:val="4472C4" w:themeColor="accent1"/>
              </w:rPr>
              <w:t xml:space="preserve">[Indicar número </w:t>
            </w:r>
            <w:r w:rsidR="00B236E7" w:rsidRPr="00D32D3D">
              <w:rPr>
                <w:rFonts w:ascii="Noto Sans" w:hAnsi="Noto Sans" w:cs="Noto Sans"/>
                <w:color w:val="4472C4" w:themeColor="accent1"/>
              </w:rPr>
              <w:t>y</w:t>
            </w:r>
            <w:r w:rsidRPr="00D32D3D">
              <w:rPr>
                <w:rFonts w:ascii="Noto Sans" w:hAnsi="Noto Sans" w:cs="Noto Sans"/>
                <w:color w:val="4472C4" w:themeColor="accent1"/>
              </w:rPr>
              <w:t xml:space="preserve"> letra]</w:t>
            </w:r>
          </w:p>
        </w:tc>
      </w:tr>
      <w:tr w:rsidR="00CA2CC0" w:rsidRPr="00D32D3D" w14:paraId="45BCDE80" w14:textId="77777777" w:rsidTr="00E30025">
        <w:tc>
          <w:tcPr>
            <w:tcW w:w="7774" w:type="dxa"/>
          </w:tcPr>
          <w:p w14:paraId="72798225" w14:textId="44D376D0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  <w:b/>
                <w:bCs/>
              </w:rPr>
              <w:t>ENTI</w:t>
            </w:r>
            <w:r w:rsidR="00B236E7" w:rsidRPr="00D32D3D">
              <w:rPr>
                <w:rFonts w:ascii="Noto Sans" w:hAnsi="Noto Sans" w:cs="Noto Sans"/>
                <w:b/>
                <w:bCs/>
              </w:rPr>
              <w:t>D</w:t>
            </w:r>
            <w:r w:rsidRPr="00D32D3D">
              <w:rPr>
                <w:rFonts w:ascii="Noto Sans" w:hAnsi="Noto Sans" w:cs="Noto Sans"/>
                <w:b/>
                <w:bCs/>
              </w:rPr>
              <w:t>A</w:t>
            </w:r>
            <w:r w:rsidR="00B236E7" w:rsidRPr="00D32D3D">
              <w:rPr>
                <w:rFonts w:ascii="Noto Sans" w:hAnsi="Noto Sans" w:cs="Noto Sans"/>
                <w:b/>
                <w:bCs/>
              </w:rPr>
              <w:t>D</w:t>
            </w:r>
            <w:r w:rsidRPr="00D32D3D">
              <w:rPr>
                <w:rFonts w:ascii="Noto Sans" w:hAnsi="Noto Sans" w:cs="Noto Sans"/>
                <w:b/>
                <w:bCs/>
              </w:rPr>
              <w:t>:</w:t>
            </w:r>
            <w:r w:rsidRPr="00D32D3D">
              <w:rPr>
                <w:rFonts w:ascii="Noto Sans" w:hAnsi="Noto Sans" w:cs="Noto Sans"/>
              </w:rPr>
              <w:t xml:space="preserve"> </w:t>
            </w:r>
            <w:r w:rsidRPr="00D32D3D">
              <w:rPr>
                <w:rFonts w:ascii="Noto Sans" w:hAnsi="Noto Sans" w:cs="Noto Sans"/>
                <w:color w:val="4472C4" w:themeColor="accent1"/>
              </w:rPr>
              <w:t>[Indicar el nom</w:t>
            </w:r>
            <w:r w:rsidR="00B236E7" w:rsidRPr="00D32D3D">
              <w:rPr>
                <w:rFonts w:ascii="Noto Sans" w:hAnsi="Noto Sans" w:cs="Noto Sans"/>
                <w:color w:val="4472C4" w:themeColor="accent1"/>
              </w:rPr>
              <w:t>bre</w:t>
            </w:r>
            <w:r w:rsidRPr="00D32D3D">
              <w:rPr>
                <w:rFonts w:ascii="Noto Sans" w:hAnsi="Noto Sans" w:cs="Noto Sans"/>
                <w:color w:val="4472C4" w:themeColor="accent1"/>
              </w:rPr>
              <w:t xml:space="preserve"> de l</w:t>
            </w:r>
            <w:r w:rsidR="00B236E7" w:rsidRPr="00D32D3D">
              <w:rPr>
                <w:rFonts w:ascii="Noto Sans" w:hAnsi="Noto Sans" w:cs="Noto Sans"/>
                <w:color w:val="4472C4" w:themeColor="accent1"/>
              </w:rPr>
              <w:t>a entidad</w:t>
            </w:r>
            <w:r w:rsidRPr="00D32D3D">
              <w:rPr>
                <w:rFonts w:ascii="Noto Sans" w:hAnsi="Noto Sans" w:cs="Noto Sans"/>
                <w:color w:val="4472C4" w:themeColor="accent1"/>
              </w:rPr>
              <w:t xml:space="preserve"> que sol</w:t>
            </w:r>
            <w:r w:rsidR="00B236E7" w:rsidRPr="00D32D3D">
              <w:rPr>
                <w:rFonts w:ascii="Noto Sans" w:hAnsi="Noto Sans" w:cs="Noto Sans"/>
                <w:color w:val="4472C4" w:themeColor="accent1"/>
              </w:rPr>
              <w:t>ic</w:t>
            </w:r>
            <w:r w:rsidRPr="00D32D3D">
              <w:rPr>
                <w:rFonts w:ascii="Noto Sans" w:hAnsi="Noto Sans" w:cs="Noto Sans"/>
                <w:color w:val="4472C4" w:themeColor="accent1"/>
              </w:rPr>
              <w:t>ita el patrocini</w:t>
            </w:r>
            <w:r w:rsidR="00B236E7" w:rsidRPr="00D32D3D">
              <w:rPr>
                <w:rFonts w:ascii="Noto Sans" w:hAnsi="Noto Sans" w:cs="Noto Sans"/>
                <w:color w:val="4472C4" w:themeColor="accent1"/>
              </w:rPr>
              <w:t>o</w:t>
            </w:r>
            <w:r w:rsidRPr="00D32D3D">
              <w:rPr>
                <w:rFonts w:ascii="Noto Sans" w:hAnsi="Noto Sans" w:cs="Noto Sans"/>
                <w:color w:val="4472C4" w:themeColor="accent1"/>
              </w:rPr>
              <w:t>]</w:t>
            </w:r>
          </w:p>
          <w:p w14:paraId="3A82C498" w14:textId="77777777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CA2CC0" w:rsidRPr="00D32D3D" w14:paraId="083D06E1" w14:textId="77777777" w:rsidTr="00E30025">
        <w:tc>
          <w:tcPr>
            <w:tcW w:w="7774" w:type="dxa"/>
          </w:tcPr>
          <w:p w14:paraId="79B0A1D3" w14:textId="77777777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  <w:b/>
                <w:bCs/>
              </w:rPr>
              <w:t>CIF:</w:t>
            </w:r>
            <w:r w:rsidRPr="00D32D3D">
              <w:rPr>
                <w:rFonts w:ascii="Noto Sans" w:hAnsi="Noto Sans" w:cs="Noto Sans"/>
              </w:rPr>
              <w:t xml:space="preserve"> </w:t>
            </w:r>
            <w:r w:rsidRPr="00D32D3D">
              <w:rPr>
                <w:rFonts w:ascii="Noto Sans" w:hAnsi="Noto Sans" w:cs="Noto Sans"/>
                <w:color w:val="4472C4" w:themeColor="accent1"/>
              </w:rPr>
              <w:t>[Indicar el número]</w:t>
            </w:r>
          </w:p>
        </w:tc>
      </w:tr>
    </w:tbl>
    <w:p w14:paraId="283D9685" w14:textId="77777777" w:rsidR="00CA2CC0" w:rsidRPr="00D32D3D" w:rsidRDefault="00CA2CC0" w:rsidP="00CA2CC0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</w:p>
    <w:p w14:paraId="206639AB" w14:textId="5396DCB6" w:rsidR="00B236E7" w:rsidRPr="00B236E7" w:rsidRDefault="00B236E7" w:rsidP="00B236E7">
      <w:pPr>
        <w:spacing w:line="300" w:lineRule="atLeast"/>
        <w:rPr>
          <w:rFonts w:eastAsia="Times New Roman" w:cs="Segoe UI"/>
          <w:lang w:eastAsia="es-ES"/>
        </w:rPr>
      </w:pPr>
      <w:r w:rsidRPr="00B236E7">
        <w:rPr>
          <w:rFonts w:eastAsia="Times New Roman" w:cs="Segoe UI"/>
          <w:lang w:eastAsia="es-ES"/>
        </w:rPr>
        <w:t>De acuerdo con el Decreto 6/2013, de medidas de simplificación documental de los procedimientos administrativos (BOIB n.º 21, de 12 de febrero de 2013)</w:t>
      </w:r>
      <w:r w:rsidRPr="00D32D3D">
        <w:rPr>
          <w:rFonts w:eastAsia="Times New Roman" w:cs="Segoe UI"/>
          <w:lang w:eastAsia="es-ES"/>
        </w:rPr>
        <w:t>,</w:t>
      </w:r>
    </w:p>
    <w:p w14:paraId="24ADEA60" w14:textId="77777777" w:rsidR="00CA2CC0" w:rsidRPr="00D32D3D" w:rsidRDefault="00CA2CC0" w:rsidP="00CA2CC0">
      <w:pPr>
        <w:pStyle w:val="Prrafodelista"/>
        <w:spacing w:after="0" w:line="240" w:lineRule="auto"/>
        <w:jc w:val="center"/>
        <w:rPr>
          <w:rFonts w:ascii="Noto Sans" w:hAnsi="Noto Sans" w:cs="Noto Sans"/>
          <w:b/>
          <w:bCs/>
        </w:rPr>
      </w:pPr>
    </w:p>
    <w:p w14:paraId="3F053C51" w14:textId="5D9E1B3D" w:rsidR="00CA2CC0" w:rsidRPr="00D32D3D" w:rsidRDefault="00CA2CC0" w:rsidP="00CA2CC0">
      <w:pPr>
        <w:pStyle w:val="Prrafodelista"/>
        <w:spacing w:after="0" w:line="240" w:lineRule="auto"/>
        <w:jc w:val="center"/>
        <w:rPr>
          <w:rFonts w:ascii="Noto Sans" w:hAnsi="Noto Sans" w:cs="Noto Sans"/>
          <w:b/>
          <w:bCs/>
          <w:vertAlign w:val="superscript"/>
        </w:rPr>
      </w:pPr>
      <w:r w:rsidRPr="00D32D3D">
        <w:rPr>
          <w:rFonts w:ascii="Noto Sans" w:hAnsi="Noto Sans" w:cs="Noto Sans"/>
          <w:b/>
          <w:bCs/>
        </w:rPr>
        <w:t>DECLAR</w:t>
      </w:r>
      <w:r w:rsidR="00B236E7" w:rsidRPr="00D32D3D">
        <w:rPr>
          <w:rFonts w:ascii="Noto Sans" w:hAnsi="Noto Sans" w:cs="Noto Sans"/>
          <w:b/>
          <w:bCs/>
        </w:rPr>
        <w:t>O</w:t>
      </w:r>
    </w:p>
    <w:p w14:paraId="46E7C84A" w14:textId="77777777" w:rsidR="00CA2CC0" w:rsidRPr="00D32D3D" w:rsidRDefault="00CA2CC0" w:rsidP="00CA2CC0"/>
    <w:p w14:paraId="44FBA90E" w14:textId="5069BAF6" w:rsidR="00CA2CC0" w:rsidRPr="00D32D3D" w:rsidRDefault="00D32D3D" w:rsidP="00CA2CC0">
      <w:r w:rsidRPr="00D32D3D">
        <w:t>Que los datos de la entidad a la que represento no han sufrido variación, y nos remitimos al expediente</w:t>
      </w:r>
      <w:r w:rsidR="00CA2CC0" w:rsidRPr="00D32D3D">
        <w:t>......................</w:t>
      </w:r>
      <w:r w:rsidR="00CA2CC0" w:rsidRPr="00D32D3D">
        <w:rPr>
          <w:rFonts w:cs="Noto Sans"/>
          <w:color w:val="4472C4" w:themeColor="accent1"/>
        </w:rPr>
        <w:t>[Indicar el número]</w:t>
      </w:r>
      <w:r w:rsidR="00CA2CC0" w:rsidRPr="00D32D3D">
        <w:t>, en poder de</w:t>
      </w:r>
      <w:r w:rsidRPr="00D32D3D">
        <w:t xml:space="preserve"> la AETIB</w:t>
      </w:r>
      <w:r w:rsidR="00CA2CC0" w:rsidRPr="00D32D3D">
        <w:t xml:space="preserve">, </w:t>
      </w:r>
      <w:r w:rsidRPr="00D32D3D">
        <w:t>en el que consta/n el/los documento/s requeridos como documentación administrativa y que son los siguientes</w:t>
      </w:r>
      <w:r w:rsidR="00CA2CC0" w:rsidRPr="00D32D3D">
        <w:t>:</w:t>
      </w:r>
    </w:p>
    <w:p w14:paraId="059166B1" w14:textId="77777777" w:rsidR="00CA2CC0" w:rsidRPr="00D32D3D" w:rsidRDefault="00CA2CC0" w:rsidP="00CA2CC0">
      <w:pPr>
        <w:autoSpaceDE w:val="0"/>
        <w:ind w:firstLine="708"/>
        <w:jc w:val="both"/>
        <w:rPr>
          <w:rFonts w:cs="Noto Sans"/>
          <w:i/>
          <w:iCs/>
          <w:sz w:val="18"/>
          <w:szCs w:val="18"/>
        </w:rPr>
      </w:pPr>
      <w:r w:rsidRPr="00D32D3D">
        <w:rPr>
          <w:rFonts w:cs="Noto Sans"/>
          <w:i/>
          <w:iCs/>
          <w:sz w:val="18"/>
          <w:szCs w:val="18"/>
        </w:rPr>
        <w:t>(Enumerar)</w:t>
      </w:r>
    </w:p>
    <w:tbl>
      <w:tblPr>
        <w:tblStyle w:val="Tablaconcuadrcula"/>
        <w:tblW w:w="7780" w:type="dxa"/>
        <w:tblInd w:w="720" w:type="dxa"/>
        <w:tblLook w:val="04A0" w:firstRow="1" w:lastRow="0" w:firstColumn="1" w:lastColumn="0" w:noHBand="0" w:noVBand="1"/>
      </w:tblPr>
      <w:tblGrid>
        <w:gridCol w:w="7780"/>
      </w:tblGrid>
      <w:tr w:rsidR="00CA2CC0" w:rsidRPr="00D32D3D" w14:paraId="19DF0B6B" w14:textId="77777777" w:rsidTr="00E30025">
        <w:tc>
          <w:tcPr>
            <w:tcW w:w="7780" w:type="dxa"/>
          </w:tcPr>
          <w:p w14:paraId="361D374B" w14:textId="03364C95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</w:rPr>
              <w:t xml:space="preserve">1. </w:t>
            </w:r>
            <w:r w:rsidRPr="00D32D3D">
              <w:rPr>
                <w:rFonts w:ascii="Noto Sans" w:hAnsi="Noto Sans" w:cs="Noto Sans"/>
                <w:color w:val="4472C4" w:themeColor="accent1"/>
              </w:rPr>
              <w:t>[Indicar el document</w:t>
            </w:r>
            <w:r w:rsidR="00D32D3D" w:rsidRPr="00D32D3D">
              <w:rPr>
                <w:rFonts w:ascii="Noto Sans" w:hAnsi="Noto Sans" w:cs="Noto Sans"/>
                <w:color w:val="4472C4" w:themeColor="accent1"/>
              </w:rPr>
              <w:t>o</w:t>
            </w:r>
            <w:r w:rsidRPr="00D32D3D">
              <w:rPr>
                <w:rFonts w:ascii="Noto Sans" w:hAnsi="Noto Sans" w:cs="Noto Sans"/>
                <w:color w:val="4472C4" w:themeColor="accent1"/>
              </w:rPr>
              <w:t>]</w:t>
            </w:r>
          </w:p>
        </w:tc>
      </w:tr>
      <w:tr w:rsidR="00CA2CC0" w:rsidRPr="00D32D3D" w14:paraId="6C432DE0" w14:textId="77777777" w:rsidTr="00E30025">
        <w:tc>
          <w:tcPr>
            <w:tcW w:w="7780" w:type="dxa"/>
          </w:tcPr>
          <w:p w14:paraId="1CC5D32D" w14:textId="77777777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</w:rPr>
              <w:t>2.</w:t>
            </w:r>
          </w:p>
        </w:tc>
      </w:tr>
      <w:tr w:rsidR="00CA2CC0" w:rsidRPr="00D32D3D" w14:paraId="0F8E0CE5" w14:textId="77777777" w:rsidTr="00E30025">
        <w:tc>
          <w:tcPr>
            <w:tcW w:w="7780" w:type="dxa"/>
          </w:tcPr>
          <w:p w14:paraId="6843E3FB" w14:textId="77777777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</w:rPr>
              <w:t>3.</w:t>
            </w:r>
          </w:p>
        </w:tc>
      </w:tr>
      <w:tr w:rsidR="00CA2CC0" w:rsidRPr="00D32D3D" w14:paraId="02CB488B" w14:textId="77777777" w:rsidTr="00E30025">
        <w:tc>
          <w:tcPr>
            <w:tcW w:w="7780" w:type="dxa"/>
          </w:tcPr>
          <w:p w14:paraId="57917891" w14:textId="77777777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</w:rPr>
              <w:t>4.</w:t>
            </w:r>
          </w:p>
        </w:tc>
      </w:tr>
      <w:tr w:rsidR="00CA2CC0" w:rsidRPr="00D32D3D" w14:paraId="6C92A79F" w14:textId="77777777" w:rsidTr="00E30025">
        <w:tc>
          <w:tcPr>
            <w:tcW w:w="7780" w:type="dxa"/>
          </w:tcPr>
          <w:p w14:paraId="4BAAA542" w14:textId="77777777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</w:rPr>
              <w:t>5.</w:t>
            </w:r>
          </w:p>
        </w:tc>
      </w:tr>
      <w:tr w:rsidR="00CA2CC0" w:rsidRPr="00D32D3D" w14:paraId="0C09DED8" w14:textId="77777777" w:rsidTr="00E30025">
        <w:tc>
          <w:tcPr>
            <w:tcW w:w="7780" w:type="dxa"/>
          </w:tcPr>
          <w:p w14:paraId="51357D04" w14:textId="77777777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</w:rPr>
              <w:t>6.</w:t>
            </w:r>
          </w:p>
        </w:tc>
      </w:tr>
      <w:tr w:rsidR="00CA2CC0" w:rsidRPr="00D32D3D" w14:paraId="0984F30C" w14:textId="77777777" w:rsidTr="00E30025">
        <w:tc>
          <w:tcPr>
            <w:tcW w:w="7780" w:type="dxa"/>
          </w:tcPr>
          <w:p w14:paraId="71B6B685" w14:textId="77777777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</w:rPr>
              <w:lastRenderedPageBreak/>
              <w:t>7.</w:t>
            </w:r>
          </w:p>
        </w:tc>
      </w:tr>
      <w:tr w:rsidR="00CA2CC0" w:rsidRPr="00D32D3D" w14:paraId="0442CF59" w14:textId="77777777" w:rsidTr="00E30025">
        <w:tc>
          <w:tcPr>
            <w:tcW w:w="7780" w:type="dxa"/>
          </w:tcPr>
          <w:p w14:paraId="4C6CC809" w14:textId="77777777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</w:rPr>
              <w:t>8.</w:t>
            </w:r>
          </w:p>
        </w:tc>
      </w:tr>
      <w:tr w:rsidR="00CA2CC0" w:rsidRPr="00D32D3D" w14:paraId="6ECB5106" w14:textId="77777777" w:rsidTr="00E30025">
        <w:tc>
          <w:tcPr>
            <w:tcW w:w="7780" w:type="dxa"/>
          </w:tcPr>
          <w:p w14:paraId="12194727" w14:textId="77777777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</w:rPr>
              <w:t>9.</w:t>
            </w:r>
          </w:p>
        </w:tc>
      </w:tr>
      <w:tr w:rsidR="00CA2CC0" w:rsidRPr="00D32D3D" w14:paraId="01ED5FB4" w14:textId="77777777" w:rsidTr="00E30025">
        <w:tc>
          <w:tcPr>
            <w:tcW w:w="7780" w:type="dxa"/>
          </w:tcPr>
          <w:p w14:paraId="08F03351" w14:textId="77777777" w:rsidR="00CA2CC0" w:rsidRPr="00D32D3D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D32D3D">
              <w:rPr>
                <w:rFonts w:ascii="Noto Sans" w:hAnsi="Noto Sans" w:cs="Noto Sans"/>
              </w:rPr>
              <w:t>10.</w:t>
            </w:r>
          </w:p>
        </w:tc>
      </w:tr>
    </w:tbl>
    <w:p w14:paraId="0A7D357D" w14:textId="77777777" w:rsidR="00CA2CC0" w:rsidRPr="00D32D3D" w:rsidRDefault="00CA2CC0" w:rsidP="00CA2CC0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</w:p>
    <w:p w14:paraId="0079BFA1" w14:textId="77777777" w:rsidR="00CA2CC0" w:rsidRPr="00D32D3D" w:rsidRDefault="00CA2CC0" w:rsidP="00CA2CC0">
      <w:pPr>
        <w:autoSpaceDE w:val="0"/>
        <w:ind w:left="720"/>
        <w:jc w:val="both"/>
        <w:rPr>
          <w:rFonts w:cs="Noto Sans"/>
        </w:rPr>
      </w:pPr>
    </w:p>
    <w:p w14:paraId="59B924F8" w14:textId="77777777" w:rsidR="00CA2CC0" w:rsidRPr="00D32D3D" w:rsidRDefault="00CA2CC0" w:rsidP="00CA2CC0">
      <w:pPr>
        <w:autoSpaceDE w:val="0"/>
        <w:ind w:left="720"/>
        <w:jc w:val="both"/>
        <w:rPr>
          <w:rFonts w:cs="Noto Sans"/>
        </w:rPr>
      </w:pPr>
    </w:p>
    <w:p w14:paraId="2ECC3676" w14:textId="2FB62489" w:rsidR="00CA2CC0" w:rsidRPr="00D32D3D" w:rsidRDefault="00CA2CC0" w:rsidP="00CA2CC0">
      <w:r w:rsidRPr="00D32D3D">
        <w:rPr>
          <w:color w:val="4472C4" w:themeColor="accent1"/>
        </w:rPr>
        <w:t>[Ciu</w:t>
      </w:r>
      <w:r w:rsidR="00D32D3D">
        <w:rPr>
          <w:color w:val="4472C4" w:themeColor="accent1"/>
        </w:rPr>
        <w:t>dad</w:t>
      </w:r>
      <w:r w:rsidRPr="00D32D3D">
        <w:rPr>
          <w:color w:val="4472C4" w:themeColor="accent1"/>
        </w:rPr>
        <w:t>]</w:t>
      </w:r>
      <w:r w:rsidRPr="00D32D3D">
        <w:t xml:space="preserve">___, </w:t>
      </w:r>
      <w:r w:rsidR="00D32D3D" w:rsidRPr="00D32D3D">
        <w:t>a fecha de la firma electrónica</w:t>
      </w:r>
      <w:r w:rsidRPr="00D32D3D">
        <w:t>,</w:t>
      </w:r>
    </w:p>
    <w:p w14:paraId="6B520848" w14:textId="216ECAA9" w:rsidR="00CA2CC0" w:rsidRPr="00D32D3D" w:rsidRDefault="00D32D3D" w:rsidP="00CA2CC0">
      <w:r w:rsidRPr="00D32D3D">
        <w:rPr>
          <w:sz w:val="18"/>
          <w:szCs w:val="18"/>
        </w:rPr>
        <w:t>Firma electrónica</w:t>
      </w:r>
      <w:r w:rsidR="00CA2CC0" w:rsidRPr="00D32D3D">
        <w:rPr>
          <w:sz w:val="18"/>
          <w:szCs w:val="18"/>
        </w:rPr>
        <w:t>:</w:t>
      </w:r>
    </w:p>
    <w:p w14:paraId="4514B3EF" w14:textId="77777777" w:rsidR="00CA2CC0" w:rsidRPr="00D32D3D" w:rsidRDefault="00CA2CC0" w:rsidP="00CA2CC0">
      <w:r w:rsidRPr="00D32D3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2D32D0" wp14:editId="72032BA7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781300" cy="752475"/>
                <wp:effectExtent l="0" t="0" r="19050" b="28575"/>
                <wp:wrapSquare wrapText="bothSides"/>
                <wp:docPr id="19118980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842E8" w14:textId="77777777" w:rsidR="00CA2CC0" w:rsidRPr="00D32D3D" w:rsidRDefault="00CA2CC0" w:rsidP="00CA2C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2D32D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.9pt;width:219pt;height:59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">
                <v:textbox>
                  <w:txbxContent>
                    <w:p w14:paraId="5E8842E8" w14:textId="77777777" w:rsidR="00CA2CC0" w:rsidRPr="00D32D3D" w:rsidRDefault="00CA2CC0" w:rsidP="00CA2CC0"/>
                  </w:txbxContent>
                </v:textbox>
                <w10:wrap type="square" anchorx="margin"/>
              </v:shape>
            </w:pict>
          </mc:Fallback>
        </mc:AlternateContent>
      </w:r>
    </w:p>
    <w:p w14:paraId="4647A261" w14:textId="77777777" w:rsidR="00CA2CC0" w:rsidRPr="00D32D3D" w:rsidRDefault="00CA2CC0" w:rsidP="00CA2CC0"/>
    <w:p w14:paraId="6652335B" w14:textId="703BBA9D" w:rsidR="00297866" w:rsidRPr="00F53850" w:rsidRDefault="00297866" w:rsidP="00CA2CC0">
      <w:pPr>
        <w:jc w:val="center"/>
        <w:rPr>
          <w:rFonts w:cs="Noto Sans"/>
          <w:color w:val="000000" w:themeColor="text1"/>
        </w:rPr>
      </w:pPr>
    </w:p>
    <w:sectPr w:rsidR="00297866" w:rsidRPr="00F53850" w:rsidSect="00C7251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993" w:right="849" w:bottom="851" w:left="1701" w:header="706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51D24" w14:textId="77777777" w:rsidR="00830522" w:rsidRPr="00D32D3D" w:rsidRDefault="00830522" w:rsidP="002F3D33">
      <w:r w:rsidRPr="00D32D3D">
        <w:separator/>
      </w:r>
    </w:p>
  </w:endnote>
  <w:endnote w:type="continuationSeparator" w:id="0">
    <w:p w14:paraId="31E17A64" w14:textId="77777777" w:rsidR="00830522" w:rsidRPr="00D32D3D" w:rsidRDefault="00830522" w:rsidP="002F3D33">
      <w:r w:rsidRPr="00D32D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 Book">
    <w:altName w:val="Calibri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tblInd w:w="-4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617"/>
      <w:gridCol w:w="4412"/>
      <w:gridCol w:w="2616"/>
    </w:tblGrid>
    <w:tr w:rsidR="000E57B7" w:rsidRPr="00D32D3D" w14:paraId="0B298849" w14:textId="77777777" w:rsidTr="00792B17">
      <w:trPr>
        <w:trHeight w:val="914"/>
      </w:trPr>
      <w:tc>
        <w:tcPr>
          <w:tcW w:w="261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8B3E12A" w14:textId="749FE850" w:rsidR="001F14B6" w:rsidRPr="00D32D3D" w:rsidRDefault="001F14B6" w:rsidP="001F14B6">
          <w:pPr>
            <w:pStyle w:val="WW-Peudepgina"/>
          </w:pPr>
          <w:r w:rsidRPr="00D32D3D">
            <w:rPr>
              <w:rFonts w:ascii="Noto Sans" w:hAnsi="Noto Sans" w:cs="Noto Sans"/>
            </w:rPr>
            <w:t>C</w:t>
          </w:r>
          <w:r w:rsidR="00F53850" w:rsidRPr="00D32D3D">
            <w:rPr>
              <w:rFonts w:ascii="Noto Sans" w:hAnsi="Noto Sans" w:cs="Noto Sans"/>
            </w:rPr>
            <w:t>arrer</w:t>
          </w:r>
          <w:r w:rsidRPr="00D32D3D">
            <w:rPr>
              <w:rFonts w:ascii="Noto Sans" w:hAnsi="Noto Sans" w:cs="Noto Sans"/>
            </w:rPr>
            <w:t xml:space="preserve"> de Rita Levi, </w:t>
          </w:r>
          <w:r w:rsidR="00F855D0" w:rsidRPr="00D32D3D">
            <w:rPr>
              <w:rFonts w:ascii="Noto Sans" w:hAnsi="Noto Sans" w:cs="Noto Sans"/>
            </w:rPr>
            <w:t>4</w:t>
          </w:r>
        </w:p>
        <w:p w14:paraId="37D1D92E" w14:textId="77777777" w:rsidR="001F14B6" w:rsidRPr="00D32D3D" w:rsidRDefault="001F14B6" w:rsidP="001F14B6">
          <w:pPr>
            <w:pStyle w:val="WW-Peudepgina"/>
          </w:pPr>
          <w:proofErr w:type="spellStart"/>
          <w:r w:rsidRPr="00D32D3D">
            <w:rPr>
              <w:rFonts w:ascii="Noto Sans" w:hAnsi="Noto Sans" w:cs="Noto Sans"/>
            </w:rPr>
            <w:t>Parc</w:t>
          </w:r>
          <w:proofErr w:type="spellEnd"/>
          <w:r w:rsidRPr="00D32D3D">
            <w:rPr>
              <w:rFonts w:ascii="Noto Sans" w:hAnsi="Noto Sans" w:cs="Noto Sans"/>
            </w:rPr>
            <w:t xml:space="preserve"> Bit 07121 Palma</w:t>
          </w:r>
        </w:p>
        <w:p w14:paraId="08859A26" w14:textId="77777777" w:rsidR="001F14B6" w:rsidRPr="00D32D3D" w:rsidRDefault="001F14B6" w:rsidP="001F14B6">
          <w:pPr>
            <w:pStyle w:val="WW-Peudepgina"/>
          </w:pPr>
          <w:r w:rsidRPr="00D32D3D">
            <w:rPr>
              <w:rFonts w:ascii="Noto Sans" w:hAnsi="Noto Sans" w:cs="Noto Sans"/>
            </w:rPr>
            <w:t>Tel. 0034 971 17 66 99</w:t>
          </w:r>
        </w:p>
        <w:p w14:paraId="08774E84" w14:textId="77777777" w:rsidR="000E57B7" w:rsidRPr="00D32D3D" w:rsidRDefault="001F14B6" w:rsidP="001F14B6">
          <w:pPr>
            <w:pStyle w:val="Peudepgina"/>
            <w:rPr>
              <w:rFonts w:ascii="Noto Sans" w:hAnsi="Noto Sans" w:cs="Noto Sans"/>
            </w:rPr>
          </w:pPr>
          <w:r w:rsidRPr="00D32D3D">
            <w:rPr>
              <w:rFonts w:ascii="Noto Sans" w:hAnsi="Noto Sans" w:cs="Noto Sans"/>
              <w:color w:val="0070C0"/>
            </w:rPr>
            <w:t>www.illesbalears.travel</w:t>
          </w:r>
        </w:p>
      </w:tc>
      <w:tc>
        <w:tcPr>
          <w:tcW w:w="4412" w:type="dxa"/>
          <w:tcBorders>
            <w:top w:val="nil"/>
            <w:left w:val="nil"/>
            <w:bottom w:val="nil"/>
            <w:right w:val="nil"/>
          </w:tcBorders>
        </w:tcPr>
        <w:p w14:paraId="640BE5F5" w14:textId="77777777" w:rsidR="000E57B7" w:rsidRPr="00D32D3D" w:rsidRDefault="000E57B7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261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781D733" w14:textId="77777777" w:rsidR="000E57B7" w:rsidRPr="00D32D3D" w:rsidRDefault="000E57B7" w:rsidP="003403A6">
          <w:pPr>
            <w:pStyle w:val="Nmerodepgina"/>
            <w:rPr>
              <w:rFonts w:ascii="Noto Sans" w:hAnsi="Noto Sans" w:cs="Noto Sans"/>
            </w:rPr>
          </w:pPr>
          <w:r w:rsidRPr="00D32D3D">
            <w:rPr>
              <w:rFonts w:ascii="Noto Sans" w:hAnsi="Noto Sans" w:cs="Noto Sans"/>
            </w:rPr>
            <w:fldChar w:fldCharType="begin"/>
          </w:r>
          <w:r w:rsidRPr="00D32D3D">
            <w:rPr>
              <w:rFonts w:ascii="Noto Sans" w:hAnsi="Noto Sans" w:cs="Noto Sans"/>
            </w:rPr>
            <w:instrText>PAGE   \* MERGEFORMAT</w:instrText>
          </w:r>
          <w:r w:rsidRPr="00D32D3D">
            <w:rPr>
              <w:rFonts w:ascii="Noto Sans" w:hAnsi="Noto Sans" w:cs="Noto Sans"/>
            </w:rPr>
            <w:fldChar w:fldCharType="separate"/>
          </w:r>
          <w:r w:rsidR="00BF6CD5" w:rsidRPr="00D32D3D">
            <w:rPr>
              <w:rFonts w:ascii="Noto Sans" w:hAnsi="Noto Sans" w:cs="Noto Sans"/>
            </w:rPr>
            <w:t>1</w:t>
          </w:r>
          <w:r w:rsidRPr="00D32D3D">
            <w:rPr>
              <w:rFonts w:ascii="Noto Sans" w:hAnsi="Noto Sans" w:cs="Noto Sans"/>
            </w:rPr>
            <w:fldChar w:fldCharType="end"/>
          </w:r>
        </w:p>
      </w:tc>
    </w:tr>
  </w:tbl>
  <w:p w14:paraId="535E1A4E" w14:textId="77777777" w:rsidR="000E57B7" w:rsidRPr="00D32D3D" w:rsidRDefault="000E57B7">
    <w:pPr>
      <w:pStyle w:val="Piedepgina"/>
      <w:rPr>
        <w:rFonts w:cs="Noto Sans"/>
        <w:sz w:val="15"/>
        <w:szCs w:val="15"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025F46" w:rsidRPr="00D32D3D" w14:paraId="6D2D9922" w14:textId="77777777" w:rsidTr="00244F40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FDCA8AA" w14:textId="49F9144A" w:rsidR="00025F46" w:rsidRPr="00D32D3D" w:rsidRDefault="00025F46" w:rsidP="00025F46">
          <w:pPr>
            <w:pStyle w:val="WW-Peudepgina"/>
          </w:pPr>
          <w:r w:rsidRPr="00D32D3D">
            <w:rPr>
              <w:rFonts w:ascii="Noto Sans" w:hAnsi="Noto Sans" w:cs="Noto Sans"/>
            </w:rPr>
            <w:t xml:space="preserve">C/ de Rita Levi, </w:t>
          </w:r>
          <w:r w:rsidR="00F855D0" w:rsidRPr="00D32D3D">
            <w:rPr>
              <w:rFonts w:ascii="Noto Sans" w:hAnsi="Noto Sans" w:cs="Noto Sans"/>
            </w:rPr>
            <w:t>4</w:t>
          </w:r>
        </w:p>
        <w:p w14:paraId="1F3F3310" w14:textId="77777777" w:rsidR="00025F46" w:rsidRPr="00D32D3D" w:rsidRDefault="00025F46" w:rsidP="00025F46">
          <w:pPr>
            <w:pStyle w:val="WW-Peudepgina"/>
          </w:pPr>
          <w:proofErr w:type="spellStart"/>
          <w:r w:rsidRPr="00D32D3D">
            <w:rPr>
              <w:rFonts w:ascii="Noto Sans" w:hAnsi="Noto Sans" w:cs="Noto Sans"/>
            </w:rPr>
            <w:t>Parc</w:t>
          </w:r>
          <w:proofErr w:type="spellEnd"/>
          <w:r w:rsidRPr="00D32D3D">
            <w:rPr>
              <w:rFonts w:ascii="Noto Sans" w:hAnsi="Noto Sans" w:cs="Noto Sans"/>
            </w:rPr>
            <w:t xml:space="preserve"> Bit 07121 Palma</w:t>
          </w:r>
        </w:p>
        <w:p w14:paraId="5696B438" w14:textId="77777777" w:rsidR="00025F46" w:rsidRPr="00D32D3D" w:rsidRDefault="00025F46" w:rsidP="00025F46">
          <w:pPr>
            <w:pStyle w:val="WW-Peudepgina"/>
          </w:pPr>
          <w:r w:rsidRPr="00D32D3D">
            <w:rPr>
              <w:rFonts w:ascii="Noto Sans" w:hAnsi="Noto Sans" w:cs="Noto Sans"/>
            </w:rPr>
            <w:t>Tel. 0034 971 17 66 99</w:t>
          </w:r>
        </w:p>
        <w:p w14:paraId="6E8CA627" w14:textId="77777777" w:rsidR="00025F46" w:rsidRPr="00D32D3D" w:rsidRDefault="00025F46" w:rsidP="00025F46">
          <w:pPr>
            <w:pStyle w:val="Peudepgina"/>
            <w:rPr>
              <w:rFonts w:ascii="Noto Sans" w:hAnsi="Noto Sans" w:cs="Noto Sans"/>
            </w:rPr>
          </w:pPr>
          <w:r w:rsidRPr="00D32D3D">
            <w:rPr>
              <w:rFonts w:ascii="Noto Sans" w:hAnsi="Noto Sans" w:cs="Noto Sans"/>
              <w:color w:val="0070C0"/>
            </w:rPr>
            <w:t>www.illesbalears.travel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24CF0FE5" w14:textId="77777777" w:rsidR="00025F46" w:rsidRPr="00D32D3D" w:rsidRDefault="00025F46" w:rsidP="00025F46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6A1830F" w14:textId="77777777" w:rsidR="00025F46" w:rsidRPr="00D32D3D" w:rsidRDefault="00025F46" w:rsidP="00025F46">
          <w:pPr>
            <w:pStyle w:val="Nmerodepgina"/>
            <w:rPr>
              <w:rFonts w:ascii="Noto Sans" w:hAnsi="Noto Sans" w:cs="Noto Sans"/>
            </w:rPr>
          </w:pPr>
          <w:r w:rsidRPr="00D32D3D">
            <w:rPr>
              <w:rFonts w:ascii="Noto Sans" w:hAnsi="Noto Sans" w:cs="Noto Sans"/>
            </w:rPr>
            <w:fldChar w:fldCharType="begin"/>
          </w:r>
          <w:r w:rsidRPr="00D32D3D">
            <w:rPr>
              <w:rFonts w:ascii="Noto Sans" w:hAnsi="Noto Sans" w:cs="Noto Sans"/>
            </w:rPr>
            <w:instrText>PAGE   \* MERGEFORMAT</w:instrText>
          </w:r>
          <w:r w:rsidRPr="00D32D3D">
            <w:rPr>
              <w:rFonts w:ascii="Noto Sans" w:hAnsi="Noto Sans" w:cs="Noto Sans"/>
            </w:rPr>
            <w:fldChar w:fldCharType="separate"/>
          </w:r>
          <w:r w:rsidRPr="00D32D3D">
            <w:rPr>
              <w:rFonts w:ascii="Noto Sans" w:hAnsi="Noto Sans" w:cs="Noto Sans"/>
            </w:rPr>
            <w:t>2</w:t>
          </w:r>
          <w:r w:rsidRPr="00D32D3D">
            <w:rPr>
              <w:rFonts w:ascii="Noto Sans" w:hAnsi="Noto Sans" w:cs="Noto Sans"/>
            </w:rPr>
            <w:fldChar w:fldCharType="end"/>
          </w:r>
        </w:p>
      </w:tc>
    </w:tr>
  </w:tbl>
  <w:p w14:paraId="0958A085" w14:textId="77777777" w:rsidR="00025F46" w:rsidRPr="00D32D3D" w:rsidRDefault="00025F46" w:rsidP="00025F46">
    <w:pPr>
      <w:pStyle w:val="Piedepgina"/>
      <w:rPr>
        <w:rFonts w:cs="Noto Sans"/>
        <w:sz w:val="15"/>
        <w:szCs w:val="15"/>
        <w:lang w:val="es-ES"/>
      </w:rPr>
    </w:pPr>
  </w:p>
  <w:p w14:paraId="2BE96478" w14:textId="77777777" w:rsidR="000E57B7" w:rsidRPr="00D32D3D" w:rsidRDefault="000E57B7" w:rsidP="00AF6E68">
    <w:pPr>
      <w:pStyle w:val="Piedepgina"/>
      <w:rPr>
        <w:rFonts w:cs="Noto Sans"/>
        <w:sz w:val="15"/>
        <w:szCs w:val="15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DAC6" w14:textId="77777777" w:rsidR="00830522" w:rsidRPr="00D32D3D" w:rsidRDefault="00830522" w:rsidP="002F3D33">
      <w:r w:rsidRPr="00D32D3D">
        <w:separator/>
      </w:r>
    </w:p>
  </w:footnote>
  <w:footnote w:type="continuationSeparator" w:id="0">
    <w:p w14:paraId="00BB622A" w14:textId="77777777" w:rsidR="00830522" w:rsidRPr="00D32D3D" w:rsidRDefault="00830522" w:rsidP="002F3D33">
      <w:r w:rsidRPr="00D32D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3446" w14:textId="3246595A" w:rsidR="009647FF" w:rsidRPr="00D32D3D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01C2F01E" w14:textId="72EA103E" w:rsidR="009647FF" w:rsidRPr="00D32D3D" w:rsidRDefault="005B1834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  <w:r w:rsidRPr="00D32D3D">
      <w:rPr>
        <w:noProof/>
        <w:lang w:val="es-ES"/>
      </w:rPr>
      <w:drawing>
        <wp:anchor distT="0" distB="0" distL="114300" distR="114300" simplePos="0" relativeHeight="251664384" behindDoc="1" locked="0" layoutInCell="1" allowOverlap="1" wp14:anchorId="52134F7B" wp14:editId="53FB8C6F">
          <wp:simplePos x="0" y="0"/>
          <wp:positionH relativeFrom="column">
            <wp:posOffset>-15240</wp:posOffset>
          </wp:positionH>
          <wp:positionV relativeFrom="paragraph">
            <wp:posOffset>76200</wp:posOffset>
          </wp:positionV>
          <wp:extent cx="2444115" cy="695325"/>
          <wp:effectExtent l="0" t="0" r="0" b="9525"/>
          <wp:wrapNone/>
          <wp:docPr id="1873547123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072994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7B0044" w14:textId="5065F80E" w:rsidR="009647FF" w:rsidRPr="00D32D3D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704FB3FE" w14:textId="4FB675B3" w:rsidR="009647FF" w:rsidRPr="00D32D3D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1F59E806" w14:textId="5144EDAB" w:rsidR="009647FF" w:rsidRPr="00D32D3D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0A1E272F" w14:textId="77777777" w:rsidR="009647FF" w:rsidRPr="00D32D3D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  <w:p w14:paraId="7BFF2C4E" w14:textId="558D642E" w:rsidR="000E57B7" w:rsidRPr="00D32D3D" w:rsidRDefault="000E57B7" w:rsidP="001A1B43">
    <w:pPr>
      <w:pStyle w:val="Encabezado"/>
      <w:tabs>
        <w:tab w:val="clear" w:pos="8504"/>
        <w:tab w:val="right" w:pos="9356"/>
      </w:tabs>
      <w:ind w:right="-852"/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F4D1" w14:textId="03AA7296" w:rsidR="009647FF" w:rsidRPr="00D32D3D" w:rsidRDefault="007A0C0B" w:rsidP="007C61DB">
    <w:pPr>
      <w:pStyle w:val="Encabezado"/>
      <w:ind w:left="-709"/>
      <w:rPr>
        <w:lang w:val="es-ES"/>
      </w:rPr>
    </w:pPr>
    <w:r w:rsidRPr="00D32D3D">
      <w:rPr>
        <w:noProof/>
        <w:lang w:val="es-ES"/>
      </w:rPr>
      <w:drawing>
        <wp:anchor distT="0" distB="0" distL="114300" distR="114300" simplePos="0" relativeHeight="251662336" behindDoc="1" locked="0" layoutInCell="1" allowOverlap="1" wp14:anchorId="32DBEC07" wp14:editId="505945C2">
          <wp:simplePos x="0" y="0"/>
          <wp:positionH relativeFrom="column">
            <wp:posOffset>-483870</wp:posOffset>
          </wp:positionH>
          <wp:positionV relativeFrom="paragraph">
            <wp:posOffset>209550</wp:posOffset>
          </wp:positionV>
          <wp:extent cx="2444115" cy="695325"/>
          <wp:effectExtent l="0" t="0" r="0" b="9525"/>
          <wp:wrapNone/>
          <wp:docPr id="15684429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2D30425"/>
    <w:multiLevelType w:val="hybridMultilevel"/>
    <w:tmpl w:val="677A40B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763B3"/>
    <w:multiLevelType w:val="hybridMultilevel"/>
    <w:tmpl w:val="EC1A2652"/>
    <w:lvl w:ilvl="0" w:tplc="70ECA2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A0219ED"/>
    <w:multiLevelType w:val="hybridMultilevel"/>
    <w:tmpl w:val="A81CACB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6304C"/>
    <w:multiLevelType w:val="hybridMultilevel"/>
    <w:tmpl w:val="313AE7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D6C7DB9"/>
    <w:multiLevelType w:val="multilevel"/>
    <w:tmpl w:val="CB006F02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132623"/>
    <w:multiLevelType w:val="hybridMultilevel"/>
    <w:tmpl w:val="85E41258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09C2A12"/>
    <w:multiLevelType w:val="hybridMultilevel"/>
    <w:tmpl w:val="29E6E1E2"/>
    <w:lvl w:ilvl="0" w:tplc="487AF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92242"/>
    <w:multiLevelType w:val="hybridMultilevel"/>
    <w:tmpl w:val="D88E3B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C611D"/>
    <w:multiLevelType w:val="hybridMultilevel"/>
    <w:tmpl w:val="1A882BF8"/>
    <w:lvl w:ilvl="0" w:tplc="1B6EB9A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159643A"/>
    <w:multiLevelType w:val="hybridMultilevel"/>
    <w:tmpl w:val="98A8FF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2B3445A"/>
    <w:multiLevelType w:val="hybridMultilevel"/>
    <w:tmpl w:val="01ECFD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46B5E"/>
    <w:multiLevelType w:val="hybridMultilevel"/>
    <w:tmpl w:val="6FC6656A"/>
    <w:lvl w:ilvl="0" w:tplc="F43C4348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36D122ED"/>
    <w:multiLevelType w:val="hybridMultilevel"/>
    <w:tmpl w:val="3084BB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35287"/>
    <w:multiLevelType w:val="hybridMultilevel"/>
    <w:tmpl w:val="BE520A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447A45D0"/>
    <w:multiLevelType w:val="hybridMultilevel"/>
    <w:tmpl w:val="EC14521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70DF6"/>
    <w:multiLevelType w:val="hybridMultilevel"/>
    <w:tmpl w:val="AE5460A4"/>
    <w:lvl w:ilvl="0" w:tplc="C89A6672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4B5F529F"/>
    <w:multiLevelType w:val="hybridMultilevel"/>
    <w:tmpl w:val="D862DA3A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0884281"/>
    <w:multiLevelType w:val="hybridMultilevel"/>
    <w:tmpl w:val="7F86A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14880"/>
    <w:multiLevelType w:val="hybridMultilevel"/>
    <w:tmpl w:val="BF301AB0"/>
    <w:lvl w:ilvl="0" w:tplc="F878D592">
      <w:start w:val="1"/>
      <w:numFmt w:val="bullet"/>
      <w:lvlText w:val="□"/>
      <w:lvlJc w:val="left"/>
      <w:pPr>
        <w:ind w:left="1428" w:hanging="360"/>
      </w:pPr>
      <w:rPr>
        <w:rFonts w:ascii="Noto Sans" w:hAnsi="Noto San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5BC263A"/>
    <w:multiLevelType w:val="hybridMultilevel"/>
    <w:tmpl w:val="74E62BA4"/>
    <w:lvl w:ilvl="0" w:tplc="C04C9D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89156B5"/>
    <w:multiLevelType w:val="hybridMultilevel"/>
    <w:tmpl w:val="521C735A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B3610BD"/>
    <w:multiLevelType w:val="hybridMultilevel"/>
    <w:tmpl w:val="8FA2DC7E"/>
    <w:lvl w:ilvl="0" w:tplc="0C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1121142829">
    <w:abstractNumId w:val="5"/>
  </w:num>
  <w:num w:numId="2" w16cid:durableId="867445528">
    <w:abstractNumId w:val="4"/>
  </w:num>
  <w:num w:numId="3" w16cid:durableId="2138909402">
    <w:abstractNumId w:val="22"/>
  </w:num>
  <w:num w:numId="4" w16cid:durableId="506019478">
    <w:abstractNumId w:val="9"/>
  </w:num>
  <w:num w:numId="5" w16cid:durableId="893614503">
    <w:abstractNumId w:val="2"/>
  </w:num>
  <w:num w:numId="6" w16cid:durableId="1374117193">
    <w:abstractNumId w:val="18"/>
  </w:num>
  <w:num w:numId="7" w16cid:durableId="2106925798">
    <w:abstractNumId w:val="20"/>
  </w:num>
  <w:num w:numId="8" w16cid:durableId="93789254">
    <w:abstractNumId w:val="13"/>
  </w:num>
  <w:num w:numId="9" w16cid:durableId="1602835466">
    <w:abstractNumId w:val="15"/>
  </w:num>
  <w:num w:numId="10" w16cid:durableId="1344819532">
    <w:abstractNumId w:val="11"/>
  </w:num>
  <w:num w:numId="11" w16cid:durableId="202788832">
    <w:abstractNumId w:val="17"/>
  </w:num>
  <w:num w:numId="12" w16cid:durableId="128137966">
    <w:abstractNumId w:val="8"/>
  </w:num>
  <w:num w:numId="13" w16cid:durableId="1907377045">
    <w:abstractNumId w:val="10"/>
  </w:num>
  <w:num w:numId="14" w16cid:durableId="1844708489">
    <w:abstractNumId w:val="21"/>
  </w:num>
  <w:num w:numId="15" w16cid:durableId="483355390">
    <w:abstractNumId w:val="5"/>
  </w:num>
  <w:num w:numId="16" w16cid:durableId="1583373173">
    <w:abstractNumId w:val="14"/>
  </w:num>
  <w:num w:numId="17" w16cid:durableId="1840152321">
    <w:abstractNumId w:val="6"/>
  </w:num>
  <w:num w:numId="18" w16cid:durableId="383331552">
    <w:abstractNumId w:val="3"/>
  </w:num>
  <w:num w:numId="19" w16cid:durableId="1394504616">
    <w:abstractNumId w:val="5"/>
  </w:num>
  <w:num w:numId="20" w16cid:durableId="1252818553">
    <w:abstractNumId w:val="19"/>
  </w:num>
  <w:num w:numId="21" w16cid:durableId="872619003">
    <w:abstractNumId w:val="1"/>
  </w:num>
  <w:num w:numId="22" w16cid:durableId="1794246558">
    <w:abstractNumId w:val="12"/>
  </w:num>
  <w:num w:numId="23" w16cid:durableId="1945114530">
    <w:abstractNumId w:val="16"/>
  </w:num>
  <w:num w:numId="24" w16cid:durableId="1926760135">
    <w:abstractNumId w:val="7"/>
  </w:num>
  <w:num w:numId="25" w16cid:durableId="68513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1F"/>
    <w:rsid w:val="0000580E"/>
    <w:rsid w:val="000062DC"/>
    <w:rsid w:val="0001132A"/>
    <w:rsid w:val="000131FD"/>
    <w:rsid w:val="000156CD"/>
    <w:rsid w:val="00023205"/>
    <w:rsid w:val="000237A9"/>
    <w:rsid w:val="00025F46"/>
    <w:rsid w:val="000344A4"/>
    <w:rsid w:val="00034A40"/>
    <w:rsid w:val="000360AF"/>
    <w:rsid w:val="00036B37"/>
    <w:rsid w:val="00043EE2"/>
    <w:rsid w:val="00050D54"/>
    <w:rsid w:val="00052170"/>
    <w:rsid w:val="00070F98"/>
    <w:rsid w:val="00074F0B"/>
    <w:rsid w:val="000846EB"/>
    <w:rsid w:val="0009009F"/>
    <w:rsid w:val="00090C9E"/>
    <w:rsid w:val="000919BE"/>
    <w:rsid w:val="00092B9B"/>
    <w:rsid w:val="000950E0"/>
    <w:rsid w:val="000A7669"/>
    <w:rsid w:val="000B1813"/>
    <w:rsid w:val="000B184C"/>
    <w:rsid w:val="000D12E5"/>
    <w:rsid w:val="000D436B"/>
    <w:rsid w:val="000D7FC3"/>
    <w:rsid w:val="000E57B7"/>
    <w:rsid w:val="000E5CF3"/>
    <w:rsid w:val="000F31E8"/>
    <w:rsid w:val="000F445D"/>
    <w:rsid w:val="000F62B0"/>
    <w:rsid w:val="00102C28"/>
    <w:rsid w:val="0010508B"/>
    <w:rsid w:val="00110FE4"/>
    <w:rsid w:val="0011240E"/>
    <w:rsid w:val="00114152"/>
    <w:rsid w:val="00121F5D"/>
    <w:rsid w:val="00123C44"/>
    <w:rsid w:val="001266B7"/>
    <w:rsid w:val="00130B02"/>
    <w:rsid w:val="001322EB"/>
    <w:rsid w:val="00144C26"/>
    <w:rsid w:val="00151F9C"/>
    <w:rsid w:val="00152BF7"/>
    <w:rsid w:val="00167466"/>
    <w:rsid w:val="00196E6D"/>
    <w:rsid w:val="001A1B43"/>
    <w:rsid w:val="001B4283"/>
    <w:rsid w:val="001C76E5"/>
    <w:rsid w:val="001D29B0"/>
    <w:rsid w:val="001D2A3E"/>
    <w:rsid w:val="001D3D05"/>
    <w:rsid w:val="001E2999"/>
    <w:rsid w:val="001E4406"/>
    <w:rsid w:val="001E5FD1"/>
    <w:rsid w:val="001F0856"/>
    <w:rsid w:val="001F11CB"/>
    <w:rsid w:val="001F14B6"/>
    <w:rsid w:val="001F7EE9"/>
    <w:rsid w:val="0020001D"/>
    <w:rsid w:val="002036DA"/>
    <w:rsid w:val="0021502E"/>
    <w:rsid w:val="00217D98"/>
    <w:rsid w:val="00222923"/>
    <w:rsid w:val="002236BE"/>
    <w:rsid w:val="002266B1"/>
    <w:rsid w:val="00231FB2"/>
    <w:rsid w:val="002502C7"/>
    <w:rsid w:val="0025079D"/>
    <w:rsid w:val="00250800"/>
    <w:rsid w:val="0025741D"/>
    <w:rsid w:val="00262379"/>
    <w:rsid w:val="002635A5"/>
    <w:rsid w:val="00263AA9"/>
    <w:rsid w:val="00266D6C"/>
    <w:rsid w:val="00273FE4"/>
    <w:rsid w:val="00274B69"/>
    <w:rsid w:val="00276488"/>
    <w:rsid w:val="0028207D"/>
    <w:rsid w:val="00284514"/>
    <w:rsid w:val="002860E5"/>
    <w:rsid w:val="0029653D"/>
    <w:rsid w:val="002977BD"/>
    <w:rsid w:val="00297866"/>
    <w:rsid w:val="002C075E"/>
    <w:rsid w:val="002D2FED"/>
    <w:rsid w:val="002D602D"/>
    <w:rsid w:val="002E219A"/>
    <w:rsid w:val="002F1FA3"/>
    <w:rsid w:val="002F3D33"/>
    <w:rsid w:val="00304BC0"/>
    <w:rsid w:val="00305A33"/>
    <w:rsid w:val="00307F7A"/>
    <w:rsid w:val="00322246"/>
    <w:rsid w:val="00323D33"/>
    <w:rsid w:val="00331224"/>
    <w:rsid w:val="003355C8"/>
    <w:rsid w:val="003403A6"/>
    <w:rsid w:val="003419D5"/>
    <w:rsid w:val="00347F5C"/>
    <w:rsid w:val="003536B3"/>
    <w:rsid w:val="003547AF"/>
    <w:rsid w:val="00357840"/>
    <w:rsid w:val="00364D93"/>
    <w:rsid w:val="00371975"/>
    <w:rsid w:val="00373894"/>
    <w:rsid w:val="00380551"/>
    <w:rsid w:val="00380A28"/>
    <w:rsid w:val="00381863"/>
    <w:rsid w:val="003866E4"/>
    <w:rsid w:val="00392DD5"/>
    <w:rsid w:val="003A0C96"/>
    <w:rsid w:val="003B3312"/>
    <w:rsid w:val="003B383F"/>
    <w:rsid w:val="003B5489"/>
    <w:rsid w:val="003B662A"/>
    <w:rsid w:val="003B7D41"/>
    <w:rsid w:val="003C228C"/>
    <w:rsid w:val="003D3CFA"/>
    <w:rsid w:val="003D785A"/>
    <w:rsid w:val="003E2C50"/>
    <w:rsid w:val="003E7A81"/>
    <w:rsid w:val="003F6178"/>
    <w:rsid w:val="003F6E57"/>
    <w:rsid w:val="003F771A"/>
    <w:rsid w:val="004062EB"/>
    <w:rsid w:val="00407697"/>
    <w:rsid w:val="0041007A"/>
    <w:rsid w:val="00422129"/>
    <w:rsid w:val="0042501B"/>
    <w:rsid w:val="00425089"/>
    <w:rsid w:val="004301A0"/>
    <w:rsid w:val="00440F54"/>
    <w:rsid w:val="004427A4"/>
    <w:rsid w:val="00447162"/>
    <w:rsid w:val="00447632"/>
    <w:rsid w:val="00452C91"/>
    <w:rsid w:val="004532DB"/>
    <w:rsid w:val="00466CDE"/>
    <w:rsid w:val="00481D3C"/>
    <w:rsid w:val="004845E5"/>
    <w:rsid w:val="00485578"/>
    <w:rsid w:val="0049095F"/>
    <w:rsid w:val="00493D77"/>
    <w:rsid w:val="004950AE"/>
    <w:rsid w:val="004C32F7"/>
    <w:rsid w:val="004C5A32"/>
    <w:rsid w:val="004C6BE5"/>
    <w:rsid w:val="004D2A64"/>
    <w:rsid w:val="004E0EA5"/>
    <w:rsid w:val="004E7AE7"/>
    <w:rsid w:val="004F371F"/>
    <w:rsid w:val="0050440F"/>
    <w:rsid w:val="00543798"/>
    <w:rsid w:val="00552E7A"/>
    <w:rsid w:val="00556897"/>
    <w:rsid w:val="005622F6"/>
    <w:rsid w:val="00574AA6"/>
    <w:rsid w:val="00592127"/>
    <w:rsid w:val="005A0472"/>
    <w:rsid w:val="005B0C11"/>
    <w:rsid w:val="005B1834"/>
    <w:rsid w:val="005B30BE"/>
    <w:rsid w:val="005B7141"/>
    <w:rsid w:val="005C057F"/>
    <w:rsid w:val="005C7C2B"/>
    <w:rsid w:val="005D32A2"/>
    <w:rsid w:val="005D38DD"/>
    <w:rsid w:val="005D40DC"/>
    <w:rsid w:val="005D4AC4"/>
    <w:rsid w:val="005D65D4"/>
    <w:rsid w:val="005E3236"/>
    <w:rsid w:val="005E388E"/>
    <w:rsid w:val="005E4155"/>
    <w:rsid w:val="005F04A4"/>
    <w:rsid w:val="006013FF"/>
    <w:rsid w:val="00604A2E"/>
    <w:rsid w:val="00613F5B"/>
    <w:rsid w:val="0062566A"/>
    <w:rsid w:val="006279C3"/>
    <w:rsid w:val="00635971"/>
    <w:rsid w:val="00635BC4"/>
    <w:rsid w:val="00637409"/>
    <w:rsid w:val="006377DF"/>
    <w:rsid w:val="006414EF"/>
    <w:rsid w:val="00643B22"/>
    <w:rsid w:val="0064647A"/>
    <w:rsid w:val="00651C37"/>
    <w:rsid w:val="006521C3"/>
    <w:rsid w:val="006578AD"/>
    <w:rsid w:val="00666F2F"/>
    <w:rsid w:val="00674368"/>
    <w:rsid w:val="006776B5"/>
    <w:rsid w:val="00695592"/>
    <w:rsid w:val="00695B9E"/>
    <w:rsid w:val="00697730"/>
    <w:rsid w:val="006A3CEC"/>
    <w:rsid w:val="006A44A5"/>
    <w:rsid w:val="006B0F00"/>
    <w:rsid w:val="006B4CEB"/>
    <w:rsid w:val="006C1F5B"/>
    <w:rsid w:val="006C25FF"/>
    <w:rsid w:val="006C5013"/>
    <w:rsid w:val="006E2165"/>
    <w:rsid w:val="006E6A1E"/>
    <w:rsid w:val="006E700A"/>
    <w:rsid w:val="006F09FA"/>
    <w:rsid w:val="006F0D2E"/>
    <w:rsid w:val="006F1D32"/>
    <w:rsid w:val="0071620A"/>
    <w:rsid w:val="0072100A"/>
    <w:rsid w:val="007265EF"/>
    <w:rsid w:val="007405EE"/>
    <w:rsid w:val="007428FC"/>
    <w:rsid w:val="0074473A"/>
    <w:rsid w:val="00750C99"/>
    <w:rsid w:val="00752DEE"/>
    <w:rsid w:val="00755E86"/>
    <w:rsid w:val="007567B3"/>
    <w:rsid w:val="00762CDE"/>
    <w:rsid w:val="0076389B"/>
    <w:rsid w:val="00764163"/>
    <w:rsid w:val="00767B12"/>
    <w:rsid w:val="00771CA5"/>
    <w:rsid w:val="00772EEB"/>
    <w:rsid w:val="00774D29"/>
    <w:rsid w:val="00777D03"/>
    <w:rsid w:val="00781895"/>
    <w:rsid w:val="007914C8"/>
    <w:rsid w:val="00792B17"/>
    <w:rsid w:val="007A0C0B"/>
    <w:rsid w:val="007A3592"/>
    <w:rsid w:val="007B3783"/>
    <w:rsid w:val="007B40AF"/>
    <w:rsid w:val="007C61DB"/>
    <w:rsid w:val="007D2B86"/>
    <w:rsid w:val="007D487C"/>
    <w:rsid w:val="007D69E7"/>
    <w:rsid w:val="007F36BC"/>
    <w:rsid w:val="007F6F4F"/>
    <w:rsid w:val="007F786C"/>
    <w:rsid w:val="00802B27"/>
    <w:rsid w:val="0080652D"/>
    <w:rsid w:val="0081333C"/>
    <w:rsid w:val="0082644B"/>
    <w:rsid w:val="00830522"/>
    <w:rsid w:val="0083573F"/>
    <w:rsid w:val="008413FC"/>
    <w:rsid w:val="00842E51"/>
    <w:rsid w:val="008442CE"/>
    <w:rsid w:val="00846E7E"/>
    <w:rsid w:val="00872B70"/>
    <w:rsid w:val="00872DF5"/>
    <w:rsid w:val="00882FB2"/>
    <w:rsid w:val="008866BF"/>
    <w:rsid w:val="00895D5B"/>
    <w:rsid w:val="0089656A"/>
    <w:rsid w:val="008A09F1"/>
    <w:rsid w:val="008A0BCD"/>
    <w:rsid w:val="008A3278"/>
    <w:rsid w:val="008A4F91"/>
    <w:rsid w:val="008A636B"/>
    <w:rsid w:val="008A7042"/>
    <w:rsid w:val="008B7970"/>
    <w:rsid w:val="008C15D3"/>
    <w:rsid w:val="008D7836"/>
    <w:rsid w:val="008D7E35"/>
    <w:rsid w:val="008E248C"/>
    <w:rsid w:val="008E3A29"/>
    <w:rsid w:val="008E5F14"/>
    <w:rsid w:val="008F3D44"/>
    <w:rsid w:val="008F4F67"/>
    <w:rsid w:val="00901173"/>
    <w:rsid w:val="0090145A"/>
    <w:rsid w:val="00901FB8"/>
    <w:rsid w:val="009034A0"/>
    <w:rsid w:val="00907707"/>
    <w:rsid w:val="0092238D"/>
    <w:rsid w:val="00937E18"/>
    <w:rsid w:val="009514D5"/>
    <w:rsid w:val="0095520E"/>
    <w:rsid w:val="00960D34"/>
    <w:rsid w:val="00963788"/>
    <w:rsid w:val="009647FF"/>
    <w:rsid w:val="009906BF"/>
    <w:rsid w:val="0099208E"/>
    <w:rsid w:val="00993D6F"/>
    <w:rsid w:val="009A0E69"/>
    <w:rsid w:val="009A1A86"/>
    <w:rsid w:val="009B2EAC"/>
    <w:rsid w:val="009B3FD2"/>
    <w:rsid w:val="009C62E6"/>
    <w:rsid w:val="009D0416"/>
    <w:rsid w:val="009D05A6"/>
    <w:rsid w:val="009D12A1"/>
    <w:rsid w:val="009E6130"/>
    <w:rsid w:val="009F36D4"/>
    <w:rsid w:val="00A0213A"/>
    <w:rsid w:val="00A052A1"/>
    <w:rsid w:val="00A12B1B"/>
    <w:rsid w:val="00A16050"/>
    <w:rsid w:val="00A17FB5"/>
    <w:rsid w:val="00A2137F"/>
    <w:rsid w:val="00A22188"/>
    <w:rsid w:val="00A24F99"/>
    <w:rsid w:val="00A31C73"/>
    <w:rsid w:val="00A32066"/>
    <w:rsid w:val="00A41180"/>
    <w:rsid w:val="00A44917"/>
    <w:rsid w:val="00A45203"/>
    <w:rsid w:val="00A503A0"/>
    <w:rsid w:val="00A70754"/>
    <w:rsid w:val="00A80712"/>
    <w:rsid w:val="00A81FDB"/>
    <w:rsid w:val="00A90ED1"/>
    <w:rsid w:val="00A921EF"/>
    <w:rsid w:val="00A9443C"/>
    <w:rsid w:val="00A94FEA"/>
    <w:rsid w:val="00A97CFD"/>
    <w:rsid w:val="00AA1786"/>
    <w:rsid w:val="00AA2E2E"/>
    <w:rsid w:val="00AB5D9F"/>
    <w:rsid w:val="00AC1C6B"/>
    <w:rsid w:val="00AD1368"/>
    <w:rsid w:val="00AD404A"/>
    <w:rsid w:val="00AE118D"/>
    <w:rsid w:val="00AE2D45"/>
    <w:rsid w:val="00AE3941"/>
    <w:rsid w:val="00AE7DD6"/>
    <w:rsid w:val="00AF0DC9"/>
    <w:rsid w:val="00AF6E68"/>
    <w:rsid w:val="00B02067"/>
    <w:rsid w:val="00B045C2"/>
    <w:rsid w:val="00B049DA"/>
    <w:rsid w:val="00B236E7"/>
    <w:rsid w:val="00B2463B"/>
    <w:rsid w:val="00B340FE"/>
    <w:rsid w:val="00B4748B"/>
    <w:rsid w:val="00B50D74"/>
    <w:rsid w:val="00B522DD"/>
    <w:rsid w:val="00B54FAF"/>
    <w:rsid w:val="00B611B6"/>
    <w:rsid w:val="00B613C6"/>
    <w:rsid w:val="00B615C5"/>
    <w:rsid w:val="00B64F1C"/>
    <w:rsid w:val="00B6555A"/>
    <w:rsid w:val="00B70D3B"/>
    <w:rsid w:val="00B710EF"/>
    <w:rsid w:val="00B72590"/>
    <w:rsid w:val="00B72CDB"/>
    <w:rsid w:val="00B86DE2"/>
    <w:rsid w:val="00B87F1F"/>
    <w:rsid w:val="00B94DDC"/>
    <w:rsid w:val="00B96B23"/>
    <w:rsid w:val="00BA5DF3"/>
    <w:rsid w:val="00BF3976"/>
    <w:rsid w:val="00BF6CD5"/>
    <w:rsid w:val="00C004FA"/>
    <w:rsid w:val="00C0105E"/>
    <w:rsid w:val="00C02C56"/>
    <w:rsid w:val="00C06634"/>
    <w:rsid w:val="00C11E49"/>
    <w:rsid w:val="00C168B0"/>
    <w:rsid w:val="00C24228"/>
    <w:rsid w:val="00C30964"/>
    <w:rsid w:val="00C5255C"/>
    <w:rsid w:val="00C52FA7"/>
    <w:rsid w:val="00C55CCB"/>
    <w:rsid w:val="00C6481A"/>
    <w:rsid w:val="00C7251B"/>
    <w:rsid w:val="00C745D2"/>
    <w:rsid w:val="00C77D5C"/>
    <w:rsid w:val="00C8354A"/>
    <w:rsid w:val="00C94A6B"/>
    <w:rsid w:val="00CA024A"/>
    <w:rsid w:val="00CA0450"/>
    <w:rsid w:val="00CA2CC0"/>
    <w:rsid w:val="00CA7E05"/>
    <w:rsid w:val="00CB1AF6"/>
    <w:rsid w:val="00CC209A"/>
    <w:rsid w:val="00CC3AB3"/>
    <w:rsid w:val="00CC759F"/>
    <w:rsid w:val="00CD0768"/>
    <w:rsid w:val="00CE4CC0"/>
    <w:rsid w:val="00CF5372"/>
    <w:rsid w:val="00D0121A"/>
    <w:rsid w:val="00D02F08"/>
    <w:rsid w:val="00D0530C"/>
    <w:rsid w:val="00D12B6D"/>
    <w:rsid w:val="00D203E5"/>
    <w:rsid w:val="00D32D3D"/>
    <w:rsid w:val="00D3421F"/>
    <w:rsid w:val="00D40806"/>
    <w:rsid w:val="00D44E04"/>
    <w:rsid w:val="00D50AE5"/>
    <w:rsid w:val="00D616E9"/>
    <w:rsid w:val="00D74570"/>
    <w:rsid w:val="00D76585"/>
    <w:rsid w:val="00D8337A"/>
    <w:rsid w:val="00D911CC"/>
    <w:rsid w:val="00DA5056"/>
    <w:rsid w:val="00DB2118"/>
    <w:rsid w:val="00DC2B50"/>
    <w:rsid w:val="00DD2DED"/>
    <w:rsid w:val="00DD50BD"/>
    <w:rsid w:val="00DD73D8"/>
    <w:rsid w:val="00DD7696"/>
    <w:rsid w:val="00DF0E12"/>
    <w:rsid w:val="00DF1750"/>
    <w:rsid w:val="00DF1C34"/>
    <w:rsid w:val="00DF2AFF"/>
    <w:rsid w:val="00DF7C2E"/>
    <w:rsid w:val="00E01549"/>
    <w:rsid w:val="00E0740D"/>
    <w:rsid w:val="00E14A7D"/>
    <w:rsid w:val="00E16ABC"/>
    <w:rsid w:val="00E21558"/>
    <w:rsid w:val="00E3324B"/>
    <w:rsid w:val="00E33D03"/>
    <w:rsid w:val="00E4171B"/>
    <w:rsid w:val="00E41BBE"/>
    <w:rsid w:val="00E560BA"/>
    <w:rsid w:val="00E57788"/>
    <w:rsid w:val="00E617FC"/>
    <w:rsid w:val="00E63070"/>
    <w:rsid w:val="00E666E9"/>
    <w:rsid w:val="00E710FA"/>
    <w:rsid w:val="00E84FD1"/>
    <w:rsid w:val="00E922C1"/>
    <w:rsid w:val="00E925CB"/>
    <w:rsid w:val="00E96327"/>
    <w:rsid w:val="00EA0467"/>
    <w:rsid w:val="00EB5C74"/>
    <w:rsid w:val="00EB5E85"/>
    <w:rsid w:val="00EB6475"/>
    <w:rsid w:val="00EB69B0"/>
    <w:rsid w:val="00EC3F43"/>
    <w:rsid w:val="00EE3B34"/>
    <w:rsid w:val="00EE4979"/>
    <w:rsid w:val="00EE77C0"/>
    <w:rsid w:val="00EE7C2F"/>
    <w:rsid w:val="00EF140B"/>
    <w:rsid w:val="00EF3F93"/>
    <w:rsid w:val="00EF4E56"/>
    <w:rsid w:val="00EF5F49"/>
    <w:rsid w:val="00EF67E0"/>
    <w:rsid w:val="00F070DC"/>
    <w:rsid w:val="00F1333D"/>
    <w:rsid w:val="00F13A47"/>
    <w:rsid w:val="00F36D27"/>
    <w:rsid w:val="00F53850"/>
    <w:rsid w:val="00F56F96"/>
    <w:rsid w:val="00F62DA3"/>
    <w:rsid w:val="00F67C6F"/>
    <w:rsid w:val="00F702BF"/>
    <w:rsid w:val="00F80160"/>
    <w:rsid w:val="00F804B5"/>
    <w:rsid w:val="00F8108E"/>
    <w:rsid w:val="00F855D0"/>
    <w:rsid w:val="00F857CC"/>
    <w:rsid w:val="00F8738C"/>
    <w:rsid w:val="00F87AC0"/>
    <w:rsid w:val="00F90D24"/>
    <w:rsid w:val="00F92722"/>
    <w:rsid w:val="00FB249B"/>
    <w:rsid w:val="00FB4FDA"/>
    <w:rsid w:val="00FC5295"/>
    <w:rsid w:val="00FD396D"/>
    <w:rsid w:val="00FD48E7"/>
    <w:rsid w:val="00FE4CF0"/>
    <w:rsid w:val="00FE54DA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EC617"/>
  <w15:chartTrackingRefBased/>
  <w15:docId w15:val="{F0276B67-B3EB-477E-A030-40796C1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eastAsia="en-U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1A1B43"/>
    <w:pPr>
      <w:numPr>
        <w:numId w:val="1"/>
      </w:numPr>
      <w:spacing w:line="240" w:lineRule="auto"/>
      <w:outlineLvl w:val="0"/>
    </w:pPr>
    <w:rPr>
      <w:rFonts w:ascii="LegacySanITCBoo" w:hAnsi="LegacySanITCBoo"/>
      <w:b/>
      <w:color w:val="auto"/>
      <w:lang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1B4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B4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3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eastAsia="es-ES"/>
    </w:rPr>
  </w:style>
  <w:style w:type="character" w:styleId="Hipervnculo">
    <w:name w:val="Hyperlink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1Car">
    <w:name w:val="Título 1 Car"/>
    <w:link w:val="Ttulo1"/>
    <w:uiPriority w:val="9"/>
    <w:rsid w:val="001A1B43"/>
    <w:rPr>
      <w:rFonts w:ascii="LegacySanITCBoo" w:eastAsia="Times New Roman" w:hAnsi="LegacySanITCBoo"/>
      <w:b/>
      <w:sz w:val="24"/>
      <w:szCs w:val="24"/>
      <w:lang w:val="ca-ES" w:eastAsia="en-US"/>
    </w:rPr>
  </w:style>
  <w:style w:type="paragraph" w:styleId="Prrafodelista">
    <w:name w:val="List Paragraph"/>
    <w:basedOn w:val="Normal"/>
    <w:link w:val="PrrafodelistaCar"/>
    <w:qFormat/>
    <w:rsid w:val="001A1B43"/>
    <w:pPr>
      <w:widowControl w:val="0"/>
      <w:autoSpaceDE w:val="0"/>
      <w:autoSpaceDN w:val="0"/>
      <w:adjustRightInd w:val="0"/>
      <w:spacing w:after="200" w:line="276" w:lineRule="auto"/>
      <w:ind w:left="708"/>
    </w:pPr>
    <w:rPr>
      <w:rFonts w:ascii="Legacy Sans ITC Book" w:eastAsia="Times New Roman" w:hAnsi="Legacy Sans ITC Book"/>
      <w:color w:val="000000"/>
      <w:sz w:val="24"/>
      <w:szCs w:val="24"/>
      <w:lang w:bidi="ca-ES"/>
    </w:rPr>
  </w:style>
  <w:style w:type="character" w:customStyle="1" w:styleId="Ttulo2Car">
    <w:name w:val="Título 2 Car"/>
    <w:link w:val="Ttulo2"/>
    <w:uiPriority w:val="9"/>
    <w:rsid w:val="001A1B43"/>
    <w:rPr>
      <w:rFonts w:ascii="Cambria" w:eastAsia="Times New Roman" w:hAnsi="Cambria" w:cs="Times New Roman"/>
      <w:b/>
      <w:bCs/>
      <w:i/>
      <w:iCs/>
      <w:sz w:val="28"/>
      <w:szCs w:val="28"/>
      <w:lang w:val="ca-ES" w:eastAsia="en-US"/>
    </w:rPr>
  </w:style>
  <w:style w:type="character" w:customStyle="1" w:styleId="Ttulo3Car">
    <w:name w:val="Título 3 Car"/>
    <w:link w:val="Ttulo3"/>
    <w:uiPriority w:val="9"/>
    <w:semiHidden/>
    <w:rsid w:val="001A1B43"/>
    <w:rPr>
      <w:rFonts w:ascii="Cambria" w:eastAsia="Times New Roman" w:hAnsi="Cambria" w:cs="Times New Roman"/>
      <w:b/>
      <w:bCs/>
      <w:sz w:val="26"/>
      <w:szCs w:val="26"/>
      <w:lang w:val="ca-E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B43"/>
    <w:pPr>
      <w:widowControl w:val="0"/>
      <w:autoSpaceDE w:val="0"/>
      <w:autoSpaceDN w:val="0"/>
      <w:adjustRightInd w:val="0"/>
      <w:jc w:val="center"/>
    </w:pPr>
    <w:rPr>
      <w:rFonts w:ascii="LegacySanITCBoo" w:hAnsi="LegacySanITCBoo"/>
      <w:b/>
      <w:sz w:val="20"/>
      <w:szCs w:val="24"/>
      <w:u w:val="single"/>
    </w:rPr>
  </w:style>
  <w:style w:type="character" w:customStyle="1" w:styleId="SubttuloCar">
    <w:name w:val="Subtítulo Car"/>
    <w:link w:val="Subttulo"/>
    <w:uiPriority w:val="11"/>
    <w:rsid w:val="001A1B43"/>
    <w:rPr>
      <w:rFonts w:ascii="LegacySanITCBoo" w:hAnsi="LegacySanITCBoo"/>
      <w:b/>
      <w:szCs w:val="24"/>
      <w:u w:val="single"/>
      <w:lang w:val="ca-E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1A1B43"/>
    <w:pPr>
      <w:widowControl w:val="0"/>
      <w:autoSpaceDE w:val="0"/>
      <w:autoSpaceDN w:val="0"/>
      <w:adjustRightInd w:val="0"/>
    </w:pPr>
    <w:rPr>
      <w:rFonts w:ascii="Consolas" w:hAnsi="Consolas"/>
      <w:sz w:val="21"/>
      <w:szCs w:val="21"/>
      <w:lang w:val="x-none"/>
    </w:rPr>
  </w:style>
  <w:style w:type="character" w:customStyle="1" w:styleId="TextosinformatoCar">
    <w:name w:val="Texto sin formato Car"/>
    <w:link w:val="Textosinformato"/>
    <w:uiPriority w:val="99"/>
    <w:rsid w:val="001A1B43"/>
    <w:rPr>
      <w:rFonts w:ascii="Consolas" w:hAnsi="Consolas"/>
      <w:sz w:val="21"/>
      <w:szCs w:val="21"/>
      <w:lang w:val="x-none" w:eastAsia="en-US"/>
    </w:rPr>
  </w:style>
  <w:style w:type="character" w:styleId="Refdenotaalpie">
    <w:name w:val="footnote reference"/>
    <w:semiHidden/>
    <w:unhideWhenUsed/>
    <w:rsid w:val="00231FB2"/>
    <w:rPr>
      <w:vertAlign w:val="superscript"/>
    </w:rPr>
  </w:style>
  <w:style w:type="character" w:customStyle="1" w:styleId="WW8Num5z0">
    <w:name w:val="WW8Num5z0"/>
    <w:rsid w:val="001F14B6"/>
    <w:rPr>
      <w:rFonts w:ascii="Noto Sans" w:hAnsi="Noto Sans" w:cs="Noto Sans"/>
      <w:bCs/>
    </w:rPr>
  </w:style>
  <w:style w:type="paragraph" w:customStyle="1" w:styleId="WW-Peudepgina">
    <w:name w:val="WW-Peu de pàgina"/>
    <w:basedOn w:val="Normal"/>
    <w:rsid w:val="001F14B6"/>
    <w:pPr>
      <w:widowControl w:val="0"/>
      <w:suppressAutoHyphens/>
      <w:autoSpaceDE w:val="0"/>
      <w:spacing w:line="220" w:lineRule="atLeast"/>
    </w:pPr>
    <w:rPr>
      <w:rFonts w:ascii="Calibri" w:eastAsia="Times New Roman" w:hAnsi="Calibri" w:cs="Bariol Regular"/>
      <w:sz w:val="15"/>
      <w:szCs w:val="15"/>
      <w:lang w:eastAsia="zh-CN"/>
    </w:rPr>
  </w:style>
  <w:style w:type="character" w:customStyle="1" w:styleId="PrrafodelistaCar">
    <w:name w:val="Párrafo de lista Car"/>
    <w:link w:val="Prrafodelista"/>
    <w:locked/>
    <w:rsid w:val="005D65D4"/>
    <w:rPr>
      <w:rFonts w:ascii="Legacy Sans ITC Book" w:eastAsia="Times New Roman" w:hAnsi="Legacy Sans ITC Book"/>
      <w:color w:val="000000"/>
      <w:sz w:val="24"/>
      <w:szCs w:val="24"/>
      <w:lang w:val="ca-ES" w:eastAsia="en-U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7002\AppData\Local\Temp\Domino%20Web%20Access\000.%20Plantilla_bas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8F8C8D-320C-44F3-A6D4-F5DB873494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A562D8-CFB4-4230-BFD9-7215AF1B3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0E6BD4-67EE-4A35-909E-049AADB45E48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46AC33B-A83E-4C9C-9D93-4755361F44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000. Plantilla_base</Template>
  <TotalTime>35</TotalTime>
  <Pages>2</Pages>
  <Words>158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u137002</dc:creator>
  <cp:keywords/>
  <cp:lastModifiedBy>Sara Gil Alba</cp:lastModifiedBy>
  <cp:revision>7</cp:revision>
  <cp:lastPrinted>2018-08-30T08:13:00Z</cp:lastPrinted>
  <dcterms:created xsi:type="dcterms:W3CDTF">2026-07-31T07:27:00Z</dcterms:created>
  <dcterms:modified xsi:type="dcterms:W3CDTF">2026-08-06T09:29:00Z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